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FA67" w14:textId="77777777" w:rsidR="00895742" w:rsidRDefault="00895742">
      <w:pPr>
        <w:spacing w:line="400" w:lineRule="exact"/>
      </w:pPr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14:paraId="61A43508" w14:textId="77777777" w:rsidR="00895742" w:rsidRDefault="00895742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73935828" w14:textId="77777777" w:rsidR="00895742" w:rsidRDefault="00895742">
      <w:pPr>
        <w:pStyle w:val="ad"/>
        <w:spacing w:line="400" w:lineRule="exact"/>
        <w:rPr>
          <w:snapToGrid w:val="0"/>
        </w:rPr>
      </w:pPr>
      <w:r>
        <w:rPr>
          <w:rFonts w:hint="eastAsia"/>
          <w:snapToGrid w:val="0"/>
          <w:spacing w:val="105"/>
        </w:rPr>
        <w:t>補助金等交付申請</w:t>
      </w:r>
      <w:r>
        <w:rPr>
          <w:rFonts w:hint="eastAsia"/>
          <w:snapToGrid w:val="0"/>
        </w:rPr>
        <w:t>書</w:t>
      </w:r>
    </w:p>
    <w:p w14:paraId="76A9F814" w14:textId="77777777" w:rsidR="00895742" w:rsidRDefault="00895742">
      <w:pPr>
        <w:spacing w:line="400" w:lineRule="exact"/>
      </w:pPr>
    </w:p>
    <w:p w14:paraId="719F19B7" w14:textId="75B8B3CD" w:rsidR="00895742" w:rsidRDefault="004228C7" w:rsidP="00147BBA">
      <w:pPr>
        <w:pStyle w:val="af"/>
        <w:spacing w:line="400" w:lineRule="exact"/>
        <w:ind w:rightChars="201" w:right="422"/>
      </w:pPr>
      <w:r>
        <w:rPr>
          <w:rFonts w:hint="eastAsia"/>
        </w:rPr>
        <w:t>令和</w:t>
      </w:r>
      <w:r w:rsidR="009B63CF">
        <w:rPr>
          <w:rFonts w:hint="eastAsia"/>
        </w:rPr>
        <w:t xml:space="preserve">　　</w:t>
      </w:r>
      <w:r w:rsidR="00FF1527">
        <w:rPr>
          <w:rFonts w:hint="eastAsia"/>
        </w:rPr>
        <w:t>年</w:t>
      </w:r>
      <w:r w:rsidR="009B63CF">
        <w:rPr>
          <w:rFonts w:hint="eastAsia"/>
        </w:rPr>
        <w:t xml:space="preserve">　　</w:t>
      </w:r>
      <w:r w:rsidR="00895742">
        <w:rPr>
          <w:rFonts w:hint="eastAsia"/>
        </w:rPr>
        <w:t>月</w:t>
      </w:r>
      <w:r w:rsidR="009B63CF">
        <w:rPr>
          <w:rFonts w:hint="eastAsia"/>
        </w:rPr>
        <w:t xml:space="preserve">　　</w:t>
      </w:r>
      <w:r w:rsidR="00147BBA">
        <w:rPr>
          <w:rFonts w:hint="eastAsia"/>
        </w:rPr>
        <w:t>日</w:t>
      </w:r>
    </w:p>
    <w:p w14:paraId="7FAA6475" w14:textId="77777777" w:rsidR="00895742" w:rsidRDefault="00895742">
      <w:pPr>
        <w:spacing w:line="400" w:lineRule="exact"/>
      </w:pPr>
    </w:p>
    <w:p w14:paraId="46DCDAC2" w14:textId="77777777" w:rsidR="00895742" w:rsidRDefault="00895742">
      <w:pPr>
        <w:spacing w:line="400" w:lineRule="exact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21C120DE" w14:textId="77777777" w:rsidR="00895742" w:rsidRDefault="00895742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091696B4" w14:textId="49D6BF73" w:rsidR="00526AC3" w:rsidRPr="001613FB" w:rsidRDefault="00895742" w:rsidP="00147BBA">
      <w:pPr>
        <w:spacing w:line="400" w:lineRule="exact"/>
        <w:ind w:right="840" w:firstLineChars="1200" w:firstLine="2520"/>
        <w:jc w:val="left"/>
        <w:rPr>
          <w:color w:val="FF0000"/>
        </w:rPr>
      </w:pPr>
      <w:r>
        <w:rPr>
          <w:rFonts w:hint="eastAsia"/>
        </w:rPr>
        <w:t>申請</w:t>
      </w:r>
      <w:r>
        <w:rPr>
          <w:rFonts w:hint="eastAsia"/>
          <w:spacing w:val="105"/>
        </w:rPr>
        <w:t>者住</w:t>
      </w:r>
      <w:r w:rsidR="00526AC3">
        <w:rPr>
          <w:rFonts w:hint="eastAsia"/>
        </w:rPr>
        <w:t xml:space="preserve">所　</w:t>
      </w:r>
    </w:p>
    <w:p w14:paraId="42A037C1" w14:textId="4E7B81E8" w:rsidR="00526AC3" w:rsidRDefault="00895742" w:rsidP="00147BBA">
      <w:pPr>
        <w:spacing w:line="400" w:lineRule="exact"/>
        <w:ind w:right="1264" w:firstLineChars="800" w:firstLine="3360"/>
        <w:jc w:val="lef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</w:t>
      </w:r>
    </w:p>
    <w:p w14:paraId="1787C214" w14:textId="34EA19AD" w:rsidR="00895742" w:rsidRDefault="00895742" w:rsidP="00803B43">
      <w:pPr>
        <w:pStyle w:val="af"/>
        <w:spacing w:line="400" w:lineRule="exact"/>
        <w:ind w:right="-1"/>
        <w:jc w:val="left"/>
        <w:rPr>
          <w:rFonts w:hint="eastAsia"/>
        </w:rPr>
      </w:pPr>
    </w:p>
    <w:p w14:paraId="4E2D405F" w14:textId="77777777" w:rsidR="00895742" w:rsidRDefault="00895742" w:rsidP="00526AC3">
      <w:pPr>
        <w:spacing w:line="400" w:lineRule="exact"/>
        <w:ind w:right="210"/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</w:t>
      </w:r>
    </w:p>
    <w:p w14:paraId="390B64D0" w14:textId="77777777" w:rsidR="00895742" w:rsidRDefault="00895742">
      <w:pPr>
        <w:spacing w:line="400" w:lineRule="exact"/>
      </w:pPr>
    </w:p>
    <w:p w14:paraId="05275369" w14:textId="77777777" w:rsidR="00895742" w:rsidRDefault="00895742">
      <w:pPr>
        <w:spacing w:after="120" w:line="400" w:lineRule="exact"/>
      </w:pPr>
      <w:r>
        <w:rPr>
          <w:rFonts w:hint="eastAsia"/>
        </w:rPr>
        <w:t xml:space="preserve">　　長崎市補助金等交付規則第</w:t>
      </w:r>
      <w:r>
        <w:t>3</w:t>
      </w:r>
      <w:r>
        <w:rPr>
          <w:rFonts w:hint="eastAsia"/>
        </w:rPr>
        <w:t>条の規定により、次のとおり申請します。</w:t>
      </w:r>
    </w:p>
    <w:tbl>
      <w:tblPr>
        <w:tblW w:w="85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2160"/>
        <w:gridCol w:w="1166"/>
        <w:gridCol w:w="3994"/>
      </w:tblGrid>
      <w:tr w:rsidR="00895742" w14:paraId="50001660" w14:textId="77777777" w:rsidTr="00147BBA">
        <w:trPr>
          <w:cantSplit/>
          <w:trHeight w:val="941"/>
        </w:trPr>
        <w:tc>
          <w:tcPr>
            <w:tcW w:w="1200" w:type="dxa"/>
            <w:vAlign w:val="center"/>
          </w:tcPr>
          <w:p w14:paraId="50B7A06F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160" w:type="dxa"/>
            <w:vAlign w:val="center"/>
          </w:tcPr>
          <w:p w14:paraId="2F92B27E" w14:textId="58CFA47E" w:rsidR="00895742" w:rsidRDefault="004228C7" w:rsidP="00147BBA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9B63CF">
              <w:rPr>
                <w:rFonts w:hint="eastAsia"/>
              </w:rPr>
              <w:t xml:space="preserve">　　</w:t>
            </w:r>
            <w:r w:rsidR="00895742">
              <w:rPr>
                <w:rFonts w:hint="eastAsia"/>
              </w:rPr>
              <w:t>年度</w:t>
            </w:r>
          </w:p>
        </w:tc>
        <w:tc>
          <w:tcPr>
            <w:tcW w:w="1166" w:type="dxa"/>
            <w:vAlign w:val="center"/>
          </w:tcPr>
          <w:p w14:paraId="29D66264" w14:textId="77777777" w:rsidR="00147BBA" w:rsidRDefault="00895742" w:rsidP="00147BBA">
            <w:pPr>
              <w:ind w:left="113" w:right="113"/>
            </w:pPr>
            <w:r>
              <w:rPr>
                <w:rFonts w:hint="eastAsia"/>
              </w:rPr>
              <w:t>補助事業</w:t>
            </w:r>
          </w:p>
          <w:p w14:paraId="20896F45" w14:textId="77777777" w:rsidR="00895742" w:rsidRDefault="00895742" w:rsidP="00147BBA">
            <w:pPr>
              <w:ind w:left="113" w:right="113"/>
            </w:pPr>
            <w:r>
              <w:rPr>
                <w:rFonts w:hint="eastAsia"/>
              </w:rPr>
              <w:t>等の名称</w:t>
            </w:r>
          </w:p>
        </w:tc>
        <w:tc>
          <w:tcPr>
            <w:tcW w:w="3994" w:type="dxa"/>
            <w:vAlign w:val="center"/>
          </w:tcPr>
          <w:p w14:paraId="285B4202" w14:textId="48CACBF3" w:rsidR="00895742" w:rsidRPr="009B63CF" w:rsidRDefault="00147BBA" w:rsidP="009B63CF">
            <w:pPr>
              <w:ind w:left="113" w:right="113"/>
              <w:jc w:val="left"/>
              <w:rPr>
                <w:kern w:val="0"/>
                <w:szCs w:val="21"/>
              </w:rPr>
            </w:pPr>
            <w:r w:rsidRPr="00147BBA">
              <w:rPr>
                <w:rFonts w:hint="eastAsia"/>
                <w:kern w:val="0"/>
                <w:szCs w:val="21"/>
              </w:rPr>
              <w:t>長崎市地域活性化事業</w:t>
            </w:r>
            <w:r w:rsidR="009B63CF">
              <w:rPr>
                <w:rFonts w:hint="eastAsia"/>
                <w:kern w:val="0"/>
                <w:szCs w:val="21"/>
              </w:rPr>
              <w:t xml:space="preserve">　</w:t>
            </w:r>
            <w:r w:rsidR="009B63CF" w:rsidRPr="009B63CF">
              <w:rPr>
                <w:rFonts w:hint="eastAsia"/>
                <w:kern w:val="0"/>
                <w:sz w:val="20"/>
              </w:rPr>
              <w:t>～</w:t>
            </w:r>
            <w:r w:rsidR="008E1560" w:rsidRPr="009B63CF">
              <w:rPr>
                <w:rFonts w:hint="eastAsia"/>
                <w:kern w:val="0"/>
                <w:sz w:val="20"/>
              </w:rPr>
              <w:t>郷土の伝統</w:t>
            </w:r>
            <w:r w:rsidR="009B63CF" w:rsidRPr="009B63CF">
              <w:rPr>
                <w:rFonts w:hint="eastAsia"/>
                <w:kern w:val="0"/>
                <w:sz w:val="20"/>
              </w:rPr>
              <w:t>行事・伝統芸能</w:t>
            </w:r>
            <w:r w:rsidR="008E1560" w:rsidRPr="009B63CF">
              <w:rPr>
                <w:rFonts w:hint="eastAsia"/>
                <w:kern w:val="0"/>
                <w:sz w:val="20"/>
              </w:rPr>
              <w:t>を活かしたまちづくり</w:t>
            </w:r>
            <w:r w:rsidR="009B63CF" w:rsidRPr="009B63CF">
              <w:rPr>
                <w:rFonts w:hint="eastAsia"/>
                <w:kern w:val="0"/>
                <w:sz w:val="20"/>
              </w:rPr>
              <w:t>～</w:t>
            </w:r>
          </w:p>
        </w:tc>
      </w:tr>
      <w:tr w:rsidR="00895742" w14:paraId="62978ADB" w14:textId="77777777" w:rsidTr="00147BBA">
        <w:trPr>
          <w:trHeight w:val="825"/>
        </w:trPr>
        <w:tc>
          <w:tcPr>
            <w:tcW w:w="3360" w:type="dxa"/>
            <w:gridSpan w:val="2"/>
            <w:vAlign w:val="center"/>
          </w:tcPr>
          <w:p w14:paraId="2E673DF0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5160" w:type="dxa"/>
            <w:gridSpan w:val="2"/>
            <w:vAlign w:val="center"/>
          </w:tcPr>
          <w:p w14:paraId="49BFEA97" w14:textId="77777777" w:rsidR="00895742" w:rsidRPr="00147BBA" w:rsidRDefault="00147BBA" w:rsidP="00147BBA">
            <w:pPr>
              <w:ind w:left="113" w:right="113"/>
              <w:jc w:val="center"/>
              <w:rPr>
                <w:szCs w:val="21"/>
              </w:rPr>
            </w:pPr>
            <w:r w:rsidRPr="00147BBA">
              <w:rPr>
                <w:rFonts w:hint="eastAsia"/>
                <w:szCs w:val="21"/>
              </w:rPr>
              <w:t>添付</w:t>
            </w:r>
            <w:r>
              <w:rPr>
                <w:rFonts w:hint="eastAsia"/>
                <w:szCs w:val="21"/>
              </w:rPr>
              <w:t>書類</w:t>
            </w:r>
            <w:r w:rsidR="008E1560" w:rsidRPr="00147BBA">
              <w:rPr>
                <w:rFonts w:hint="eastAsia"/>
                <w:szCs w:val="21"/>
              </w:rPr>
              <w:t>のとおり</w:t>
            </w:r>
          </w:p>
        </w:tc>
      </w:tr>
      <w:tr w:rsidR="00895742" w14:paraId="2A9AF167" w14:textId="77777777" w:rsidTr="00147BBA">
        <w:trPr>
          <w:trHeight w:val="825"/>
        </w:trPr>
        <w:tc>
          <w:tcPr>
            <w:tcW w:w="3360" w:type="dxa"/>
            <w:gridSpan w:val="2"/>
            <w:vAlign w:val="center"/>
          </w:tcPr>
          <w:p w14:paraId="6AB6D1E4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補助事業等の経費所要額</w:t>
            </w:r>
          </w:p>
        </w:tc>
        <w:tc>
          <w:tcPr>
            <w:tcW w:w="5160" w:type="dxa"/>
            <w:gridSpan w:val="2"/>
            <w:vAlign w:val="center"/>
          </w:tcPr>
          <w:p w14:paraId="029F0BF9" w14:textId="6E8D2846" w:rsidR="00895742" w:rsidRPr="003A0BA0" w:rsidRDefault="00895742" w:rsidP="003A0BA0">
            <w:pPr>
              <w:ind w:left="113" w:right="210"/>
              <w:jc w:val="right"/>
            </w:pPr>
            <w:r w:rsidRPr="003A0BA0">
              <w:rPr>
                <w:rFonts w:hint="eastAsia"/>
              </w:rPr>
              <w:t>円</w:t>
            </w:r>
          </w:p>
        </w:tc>
      </w:tr>
      <w:tr w:rsidR="00895742" w14:paraId="642D2B1E" w14:textId="77777777" w:rsidTr="00147BBA">
        <w:trPr>
          <w:trHeight w:val="825"/>
        </w:trPr>
        <w:tc>
          <w:tcPr>
            <w:tcW w:w="3360" w:type="dxa"/>
            <w:gridSpan w:val="2"/>
            <w:vAlign w:val="center"/>
          </w:tcPr>
          <w:p w14:paraId="152BBAC3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交付申請金額</w:t>
            </w:r>
          </w:p>
        </w:tc>
        <w:tc>
          <w:tcPr>
            <w:tcW w:w="5160" w:type="dxa"/>
            <w:gridSpan w:val="2"/>
            <w:vAlign w:val="center"/>
          </w:tcPr>
          <w:p w14:paraId="49A89A1D" w14:textId="38E5C79E" w:rsidR="00895742" w:rsidRPr="003A0BA0" w:rsidRDefault="00895742" w:rsidP="003A0BA0">
            <w:pPr>
              <w:ind w:left="113" w:right="210"/>
              <w:jc w:val="right"/>
            </w:pPr>
            <w:r w:rsidRPr="003A0BA0">
              <w:rPr>
                <w:rFonts w:hint="eastAsia"/>
              </w:rPr>
              <w:t>円</w:t>
            </w:r>
          </w:p>
        </w:tc>
      </w:tr>
      <w:tr w:rsidR="00895742" w14:paraId="336E23BA" w14:textId="77777777" w:rsidTr="00147BBA">
        <w:trPr>
          <w:trHeight w:val="825"/>
        </w:trPr>
        <w:tc>
          <w:tcPr>
            <w:tcW w:w="3360" w:type="dxa"/>
            <w:gridSpan w:val="2"/>
            <w:vAlign w:val="center"/>
          </w:tcPr>
          <w:p w14:paraId="33DBFCE9" w14:textId="77777777" w:rsidR="00895742" w:rsidRDefault="00895742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補助事業等の完了予定年月日</w:t>
            </w:r>
          </w:p>
        </w:tc>
        <w:tc>
          <w:tcPr>
            <w:tcW w:w="5160" w:type="dxa"/>
            <w:gridSpan w:val="2"/>
            <w:vAlign w:val="center"/>
          </w:tcPr>
          <w:p w14:paraId="19823669" w14:textId="4C563653" w:rsidR="00895742" w:rsidRDefault="004228C7" w:rsidP="00147BBA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9B63CF">
              <w:rPr>
                <w:rFonts w:hint="eastAsia"/>
              </w:rPr>
              <w:t xml:space="preserve">　　　</w:t>
            </w:r>
            <w:r w:rsidR="00167915">
              <w:rPr>
                <w:rFonts w:hint="eastAsia"/>
              </w:rPr>
              <w:t>年</w:t>
            </w:r>
            <w:r w:rsidR="009B63CF">
              <w:rPr>
                <w:rFonts w:hint="eastAsia"/>
              </w:rPr>
              <w:t xml:space="preserve">　　　</w:t>
            </w:r>
            <w:r w:rsidR="0052299E">
              <w:rPr>
                <w:rFonts w:hint="eastAsia"/>
              </w:rPr>
              <w:t>月</w:t>
            </w:r>
            <w:r w:rsidR="009B63CF">
              <w:rPr>
                <w:rFonts w:hint="eastAsia"/>
              </w:rPr>
              <w:t xml:space="preserve">　　　</w:t>
            </w:r>
            <w:r w:rsidR="00895742">
              <w:rPr>
                <w:rFonts w:hint="eastAsia"/>
              </w:rPr>
              <w:t>日</w:t>
            </w:r>
          </w:p>
        </w:tc>
      </w:tr>
      <w:tr w:rsidR="00895742" w14:paraId="5B286E9A" w14:textId="77777777" w:rsidTr="00147BBA">
        <w:trPr>
          <w:cantSplit/>
          <w:trHeight w:val="1589"/>
        </w:trPr>
        <w:tc>
          <w:tcPr>
            <w:tcW w:w="3360" w:type="dxa"/>
            <w:gridSpan w:val="2"/>
          </w:tcPr>
          <w:p w14:paraId="235D5849" w14:textId="77777777" w:rsidR="00FF6308" w:rsidRDefault="00FF6308">
            <w:pPr>
              <w:spacing w:before="200"/>
              <w:ind w:left="113" w:right="113"/>
              <w:rPr>
                <w:spacing w:val="20"/>
              </w:rPr>
            </w:pPr>
          </w:p>
          <w:p w14:paraId="4F10A775" w14:textId="77777777" w:rsidR="00895742" w:rsidRDefault="00895742">
            <w:pPr>
              <w:spacing w:before="200"/>
              <w:ind w:left="113" w:right="113"/>
            </w:pPr>
            <w:r>
              <w:rPr>
                <w:rFonts w:hint="eastAsia"/>
                <w:spacing w:val="2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5160" w:type="dxa"/>
            <w:gridSpan w:val="2"/>
            <w:vAlign w:val="center"/>
          </w:tcPr>
          <w:p w14:paraId="4CF52385" w14:textId="77777777" w:rsidR="00895742" w:rsidRDefault="0089574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167915">
              <w:rPr>
                <w:rFonts w:hint="eastAsia"/>
              </w:rPr>
              <w:t>事業計画書</w:t>
            </w:r>
          </w:p>
          <w:p w14:paraId="7360945B" w14:textId="77777777" w:rsidR="00167915" w:rsidRDefault="00167915" w:rsidP="0052079F">
            <w:pPr>
              <w:ind w:left="113" w:right="113"/>
            </w:pPr>
            <w:r>
              <w:rPr>
                <w:rFonts w:hint="eastAsia"/>
              </w:rPr>
              <w:t xml:space="preserve">　収支予算書</w:t>
            </w:r>
          </w:p>
        </w:tc>
      </w:tr>
    </w:tbl>
    <w:p w14:paraId="3927FA6A" w14:textId="77777777" w:rsidR="00895742" w:rsidRDefault="00895742"/>
    <w:p w14:paraId="47D9A9D0" w14:textId="045470B3" w:rsidR="00FD18F3" w:rsidRDefault="00FD18F3">
      <w:pPr>
        <w:widowControl/>
        <w:wordWrap/>
        <w:overflowPunct/>
        <w:autoSpaceDE/>
        <w:autoSpaceDN/>
        <w:jc w:val="left"/>
      </w:pPr>
      <w:r>
        <w:br w:type="page"/>
      </w:r>
    </w:p>
    <w:p w14:paraId="239DE190" w14:textId="58E4DD25" w:rsidR="00FD18F3" w:rsidRDefault="00BA0349" w:rsidP="00FD18F3">
      <w:pPr>
        <w:spacing w:line="400" w:lineRule="exact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04AAAF" wp14:editId="3E057131">
                <wp:simplePos x="0" y="0"/>
                <wp:positionH relativeFrom="column">
                  <wp:posOffset>5015865</wp:posOffset>
                </wp:positionH>
                <wp:positionV relativeFrom="paragraph">
                  <wp:posOffset>-577215</wp:posOffset>
                </wp:positionV>
                <wp:extent cx="800100" cy="327660"/>
                <wp:effectExtent l="0" t="0" r="19050" b="15240"/>
                <wp:wrapNone/>
                <wp:docPr id="1481196104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2766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685DE" w14:textId="47A317CA" w:rsidR="00BA0349" w:rsidRPr="00BA0349" w:rsidRDefault="00BA0349" w:rsidP="00BA0349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BA0349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  <w:sz w:val="24"/>
                                <w:szCs w:val="2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4AAAF" id="四角形: 角を丸くする 5" o:spid="_x0000_s1026" style="position:absolute;left:0;text-align:left;margin-left:394.95pt;margin-top:-45.45pt;width:63pt;height:25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" fillcolor="white [3201]" strokecolor="#e00" strokeweight="2pt">
                <v:textbox>
                  <w:txbxContent>
                    <w:p w14:paraId="186685DE" w14:textId="47A317CA" w:rsidR="00BA0349" w:rsidRPr="00BA0349" w:rsidRDefault="00BA0349" w:rsidP="00BA0349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EE0000"/>
                          <w:sz w:val="24"/>
                          <w:szCs w:val="24"/>
                        </w:rPr>
                      </w:pPr>
                      <w:r w:rsidRPr="00BA0349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  <w:sz w:val="24"/>
                          <w:szCs w:val="24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  <w:r w:rsidR="00FD18F3">
        <w:rPr>
          <w:rFonts w:hint="eastAsia"/>
        </w:rPr>
        <w:t>第</w:t>
      </w:r>
      <w:r w:rsidR="00FD18F3">
        <w:t>1</w:t>
      </w:r>
      <w:r w:rsidR="00FD18F3">
        <w:rPr>
          <w:rFonts w:hint="eastAsia"/>
        </w:rPr>
        <w:t>号様式</w:t>
      </w:r>
      <w:r w:rsidR="00FD18F3">
        <w:t>(</w:t>
      </w:r>
      <w:r w:rsidR="00FD18F3">
        <w:rPr>
          <w:rFonts w:hint="eastAsia"/>
        </w:rPr>
        <w:t>第</w:t>
      </w:r>
      <w:r w:rsidR="00FD18F3">
        <w:t>3</w:t>
      </w:r>
      <w:r w:rsidR="00FD18F3">
        <w:rPr>
          <w:rFonts w:hint="eastAsia"/>
        </w:rPr>
        <w:t>条関係</w:t>
      </w:r>
      <w:r w:rsidR="00FD18F3">
        <w:t>)</w:t>
      </w:r>
    </w:p>
    <w:p w14:paraId="7AE318A4" w14:textId="77777777" w:rsidR="00FD18F3" w:rsidRDefault="00FD18F3" w:rsidP="00FD18F3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753548C8" w14:textId="58C0B824" w:rsidR="00FD18F3" w:rsidRDefault="00FD18F3" w:rsidP="00FD18F3">
      <w:pPr>
        <w:pStyle w:val="ad"/>
        <w:spacing w:line="400" w:lineRule="exact"/>
        <w:rPr>
          <w:snapToGrid w:val="0"/>
        </w:rPr>
      </w:pPr>
      <w:r>
        <w:rPr>
          <w:rFonts w:hint="eastAsia"/>
          <w:noProof/>
          <w:spacing w:val="10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46C32" wp14:editId="673DEF3F">
                <wp:simplePos x="0" y="0"/>
                <wp:positionH relativeFrom="column">
                  <wp:posOffset>3979545</wp:posOffset>
                </wp:positionH>
                <wp:positionV relativeFrom="paragraph">
                  <wp:posOffset>73025</wp:posOffset>
                </wp:positionV>
                <wp:extent cx="1996440" cy="381000"/>
                <wp:effectExtent l="0" t="0" r="22860" b="95250"/>
                <wp:wrapNone/>
                <wp:docPr id="2107408783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6440" cy="381000"/>
                        </a:xfrm>
                        <a:prstGeom prst="wedgeRoundRectCallout">
                          <a:avLst>
                            <a:gd name="adj1" fmla="val 1683"/>
                            <a:gd name="adj2" fmla="val 68500"/>
                            <a:gd name="adj3" fmla="val 16667"/>
                          </a:avLst>
                        </a:prstGeom>
                        <a:ln w="1270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D0A791" w14:textId="42295921" w:rsidR="00FD18F3" w:rsidRPr="00FD18F3" w:rsidRDefault="00FD18F3" w:rsidP="00FD18F3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</w:rPr>
                            </w:pPr>
                            <w:r w:rsidRPr="00FD18F3"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事業実施の15日前までに提出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446C3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" o:spid="_x0000_s1027" type="#_x0000_t62" style="position:absolute;left:0;text-align:left;margin-left:313.35pt;margin-top:5.75pt;width:157.2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" adj="11164,25596" fillcolor="white [3201]" strokecolor="#e00" strokeweight="1pt">
                <v:textbox>
                  <w:txbxContent>
                    <w:p w14:paraId="13D0A791" w14:textId="42295921" w:rsidR="00FD18F3" w:rsidRPr="00FD18F3" w:rsidRDefault="00FD18F3" w:rsidP="00FD18F3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EE0000"/>
                        </w:rPr>
                      </w:pPr>
                      <w:r w:rsidRPr="00FD18F3">
                        <w:rPr>
                          <w:rFonts w:ascii="HGP創英角ﾎﾟｯﾌﾟ体" w:eastAsia="HGP創英角ﾎﾟｯﾌﾟ体" w:hAnsi="HGP創英角ﾎﾟｯﾌﾟ体" w:hint="eastAsia"/>
                          <w:color w:val="EE0000"/>
                        </w:rPr>
                        <w:t>事業実施の15日前までに提出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napToGrid w:val="0"/>
          <w:spacing w:val="105"/>
        </w:rPr>
        <w:t>補助金等交付申請</w:t>
      </w:r>
      <w:r>
        <w:rPr>
          <w:rFonts w:hint="eastAsia"/>
          <w:snapToGrid w:val="0"/>
        </w:rPr>
        <w:t>書</w:t>
      </w:r>
    </w:p>
    <w:p w14:paraId="18360E94" w14:textId="67AAFBFA" w:rsidR="00FD18F3" w:rsidRDefault="00FD18F3" w:rsidP="00FD18F3">
      <w:pPr>
        <w:spacing w:line="400" w:lineRule="exact"/>
      </w:pPr>
    </w:p>
    <w:p w14:paraId="6CDA0939" w14:textId="586670EC" w:rsidR="00FD18F3" w:rsidRDefault="00FD18F3" w:rsidP="00FD18F3">
      <w:pPr>
        <w:pStyle w:val="af"/>
        <w:spacing w:line="400" w:lineRule="exact"/>
        <w:ind w:rightChars="201" w:right="422"/>
      </w:pPr>
      <w:r>
        <w:rPr>
          <w:rFonts w:hint="eastAsia"/>
        </w:rPr>
        <w:t xml:space="preserve">令和　</w:t>
      </w:r>
      <w:r w:rsidRPr="00FD18F3">
        <w:rPr>
          <w:rFonts w:hint="eastAsia"/>
          <w:color w:val="EE0000"/>
        </w:rPr>
        <w:t>●</w:t>
      </w:r>
      <w:r>
        <w:rPr>
          <w:rFonts w:hint="eastAsia"/>
        </w:rPr>
        <w:t xml:space="preserve">年　</w:t>
      </w:r>
      <w:r w:rsidRPr="00FD18F3">
        <w:rPr>
          <w:rFonts w:hint="eastAsia"/>
          <w:color w:val="EE0000"/>
        </w:rPr>
        <w:t>●</w:t>
      </w:r>
      <w:r>
        <w:rPr>
          <w:rFonts w:hint="eastAsia"/>
        </w:rPr>
        <w:t xml:space="preserve">月　</w:t>
      </w:r>
      <w:r w:rsidRPr="00FD18F3">
        <w:rPr>
          <w:rFonts w:hint="eastAsia"/>
          <w:color w:val="EE0000"/>
        </w:rPr>
        <w:t>●</w:t>
      </w:r>
      <w:r>
        <w:rPr>
          <w:rFonts w:hint="eastAsia"/>
        </w:rPr>
        <w:t>日</w:t>
      </w:r>
    </w:p>
    <w:p w14:paraId="03A0B829" w14:textId="5C94005A" w:rsidR="00FD18F3" w:rsidRDefault="00FD18F3" w:rsidP="00FD18F3">
      <w:pPr>
        <w:spacing w:line="400" w:lineRule="exact"/>
      </w:pPr>
    </w:p>
    <w:p w14:paraId="47C5B876" w14:textId="0D2B5ED7" w:rsidR="00FD18F3" w:rsidRDefault="00FD18F3" w:rsidP="00FD18F3">
      <w:pPr>
        <w:spacing w:line="400" w:lineRule="exact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07427038" w14:textId="07E30168" w:rsidR="00FD18F3" w:rsidRDefault="00FD18F3" w:rsidP="00FD18F3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1AD7D6A8" w14:textId="653E1480" w:rsidR="00FD18F3" w:rsidRPr="001613FB" w:rsidRDefault="00FD18F3" w:rsidP="00FD18F3">
      <w:pPr>
        <w:spacing w:line="400" w:lineRule="exact"/>
        <w:ind w:right="840" w:firstLineChars="1200" w:firstLine="2520"/>
        <w:jc w:val="left"/>
        <w:rPr>
          <w:color w:val="FF0000"/>
        </w:rPr>
      </w:pPr>
      <w:r>
        <w:rPr>
          <w:rFonts w:hint="eastAsia"/>
        </w:rPr>
        <w:t>申請</w:t>
      </w:r>
      <w:r>
        <w:rPr>
          <w:rFonts w:hint="eastAsia"/>
          <w:spacing w:val="105"/>
        </w:rPr>
        <w:t>者住</w:t>
      </w:r>
      <w:r>
        <w:rPr>
          <w:rFonts w:hint="eastAsia"/>
        </w:rPr>
        <w:t xml:space="preserve">所　</w:t>
      </w:r>
      <w:r w:rsidRPr="00FD18F3"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長崎市矢上町８番２１号</w:t>
      </w:r>
    </w:p>
    <w:p w14:paraId="6552BB5A" w14:textId="08C5FB01" w:rsidR="00FD18F3" w:rsidRPr="00B113DC" w:rsidRDefault="00FD18F3" w:rsidP="00B113DC">
      <w:pPr>
        <w:spacing w:line="400" w:lineRule="exact"/>
        <w:ind w:right="1264" w:firstLineChars="800" w:firstLine="3360"/>
        <w:jc w:val="left"/>
        <w:rPr>
          <w:rFonts w:ascii="HGP創英角ﾎﾟｯﾌﾟ体" w:eastAsia="HGP創英角ﾎﾟｯﾌﾟ体" w:hAnsi="HGP創英角ﾎﾟｯﾌﾟ体"/>
          <w:color w:val="EE0000"/>
          <w:sz w:val="24"/>
          <w:szCs w:val="24"/>
        </w:rPr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</w:t>
      </w:r>
      <w:r w:rsidR="00B113DC"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東部地区本浮立</w:t>
      </w:r>
      <w:r w:rsidR="00297BBD" w:rsidRPr="00297BBD"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保存会</w:t>
      </w:r>
    </w:p>
    <w:p w14:paraId="31EA611C" w14:textId="5F839775" w:rsidR="00FD18F3" w:rsidRDefault="00FD18F3" w:rsidP="00297BBD">
      <w:pPr>
        <w:pStyle w:val="af"/>
        <w:spacing w:line="400" w:lineRule="exact"/>
        <w:ind w:right="-1" w:firstLineChars="1800" w:firstLine="4320"/>
        <w:jc w:val="left"/>
      </w:pPr>
      <w:r w:rsidRPr="00297BBD">
        <w:rPr>
          <w:rFonts w:ascii="HGP創英角ﾎﾟｯﾌﾟ体" w:eastAsia="HGP創英角ﾎﾟｯﾌﾟ体" w:hAnsi="HGP創英角ﾎﾟｯﾌﾟ体" w:hint="eastAsia"/>
          <w:color w:val="EE0000"/>
          <w:sz w:val="24"/>
          <w:szCs w:val="24"/>
        </w:rPr>
        <w:t>会長　　東　総子</w:t>
      </w:r>
    </w:p>
    <w:p w14:paraId="079C3ADA" w14:textId="67037C3C" w:rsidR="00FD18F3" w:rsidRDefault="00FD18F3" w:rsidP="00FD18F3">
      <w:pPr>
        <w:spacing w:line="400" w:lineRule="exact"/>
        <w:ind w:right="210"/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</w:t>
      </w:r>
    </w:p>
    <w:p w14:paraId="0F8A8235" w14:textId="2B82EF94" w:rsidR="00FD18F3" w:rsidRPr="00803B43" w:rsidRDefault="00FD18F3" w:rsidP="00FD18F3">
      <w:pPr>
        <w:spacing w:line="400" w:lineRule="exact"/>
      </w:pPr>
    </w:p>
    <w:p w14:paraId="4FB1E9E5" w14:textId="6A606718" w:rsidR="00FD18F3" w:rsidRDefault="00FD18F3" w:rsidP="00FD18F3">
      <w:pPr>
        <w:spacing w:after="120" w:line="400" w:lineRule="exact"/>
      </w:pPr>
      <w:r>
        <w:rPr>
          <w:rFonts w:hint="eastAsia"/>
        </w:rPr>
        <w:t xml:space="preserve">　　長崎市補助金等交付規則第</w:t>
      </w:r>
      <w:r>
        <w:t>3</w:t>
      </w:r>
      <w:r>
        <w:rPr>
          <w:rFonts w:hint="eastAsia"/>
        </w:rPr>
        <w:t>条の規定により、次のとおり申請します。</w:t>
      </w:r>
    </w:p>
    <w:tbl>
      <w:tblPr>
        <w:tblW w:w="85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2160"/>
        <w:gridCol w:w="1166"/>
        <w:gridCol w:w="3994"/>
      </w:tblGrid>
      <w:tr w:rsidR="00FD18F3" w14:paraId="5DFD2FED" w14:textId="77777777" w:rsidTr="003E5F64">
        <w:trPr>
          <w:cantSplit/>
          <w:trHeight w:val="941"/>
        </w:trPr>
        <w:tc>
          <w:tcPr>
            <w:tcW w:w="1200" w:type="dxa"/>
            <w:vAlign w:val="center"/>
          </w:tcPr>
          <w:p w14:paraId="7766CA55" w14:textId="77777777" w:rsidR="00FD18F3" w:rsidRDefault="00FD18F3" w:rsidP="003E5F64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160" w:type="dxa"/>
            <w:vAlign w:val="center"/>
          </w:tcPr>
          <w:p w14:paraId="3D6D1E68" w14:textId="36E51FAF" w:rsidR="00FD18F3" w:rsidRDefault="00FD18F3" w:rsidP="003E5F64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令和　</w:t>
            </w:r>
            <w:r w:rsidR="00297BBD" w:rsidRPr="00297BBD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>８</w:t>
            </w:r>
            <w:r w:rsidR="00503B20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 xml:space="preserve">　</w:t>
            </w:r>
            <w:r>
              <w:rPr>
                <w:rFonts w:hint="eastAsia"/>
              </w:rPr>
              <w:t>年度</w:t>
            </w:r>
          </w:p>
        </w:tc>
        <w:tc>
          <w:tcPr>
            <w:tcW w:w="1166" w:type="dxa"/>
            <w:vAlign w:val="center"/>
          </w:tcPr>
          <w:p w14:paraId="1E345B9E" w14:textId="2ABA314E" w:rsidR="00FD18F3" w:rsidRDefault="00FD18F3" w:rsidP="003E5F64">
            <w:pPr>
              <w:ind w:left="113" w:right="113"/>
            </w:pPr>
            <w:r>
              <w:rPr>
                <w:rFonts w:hint="eastAsia"/>
              </w:rPr>
              <w:t>補助事業</w:t>
            </w:r>
          </w:p>
          <w:p w14:paraId="59AB7C16" w14:textId="2727AFE9" w:rsidR="00FD18F3" w:rsidRDefault="00FD18F3" w:rsidP="003E5F64">
            <w:pPr>
              <w:ind w:left="113" w:right="113"/>
            </w:pPr>
            <w:r>
              <w:rPr>
                <w:rFonts w:hint="eastAsia"/>
              </w:rPr>
              <w:t>等の名称</w:t>
            </w:r>
          </w:p>
        </w:tc>
        <w:tc>
          <w:tcPr>
            <w:tcW w:w="3994" w:type="dxa"/>
            <w:vAlign w:val="center"/>
          </w:tcPr>
          <w:p w14:paraId="22C440F8" w14:textId="6D8A2D84" w:rsidR="00FD18F3" w:rsidRPr="009B63CF" w:rsidRDefault="00FD18F3" w:rsidP="003E5F64">
            <w:pPr>
              <w:ind w:left="113" w:right="113"/>
              <w:jc w:val="left"/>
              <w:rPr>
                <w:kern w:val="0"/>
                <w:szCs w:val="21"/>
              </w:rPr>
            </w:pPr>
            <w:r w:rsidRPr="00147BBA">
              <w:rPr>
                <w:rFonts w:hint="eastAsia"/>
                <w:kern w:val="0"/>
                <w:szCs w:val="21"/>
              </w:rPr>
              <w:t>長崎市地域活性化事業</w:t>
            </w:r>
            <w:r>
              <w:rPr>
                <w:rFonts w:hint="eastAsia"/>
                <w:kern w:val="0"/>
                <w:szCs w:val="21"/>
              </w:rPr>
              <w:t xml:space="preserve">　</w:t>
            </w:r>
            <w:r w:rsidRPr="009B63CF">
              <w:rPr>
                <w:rFonts w:hint="eastAsia"/>
                <w:kern w:val="0"/>
                <w:sz w:val="20"/>
              </w:rPr>
              <w:t>～郷土の伝統行事・伝統芸能を活かしたまちづくり～</w:t>
            </w:r>
          </w:p>
        </w:tc>
      </w:tr>
      <w:tr w:rsidR="00FD18F3" w14:paraId="4A97A121" w14:textId="77777777" w:rsidTr="003E5F64">
        <w:trPr>
          <w:trHeight w:val="825"/>
        </w:trPr>
        <w:tc>
          <w:tcPr>
            <w:tcW w:w="3360" w:type="dxa"/>
            <w:gridSpan w:val="2"/>
            <w:vAlign w:val="center"/>
          </w:tcPr>
          <w:p w14:paraId="55247C06" w14:textId="77777777" w:rsidR="00FD18F3" w:rsidRDefault="00FD18F3" w:rsidP="003E5F64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5160" w:type="dxa"/>
            <w:gridSpan w:val="2"/>
            <w:vAlign w:val="center"/>
          </w:tcPr>
          <w:p w14:paraId="73B6E5B7" w14:textId="505F7B2A" w:rsidR="00FD18F3" w:rsidRPr="00147BBA" w:rsidRDefault="00FD18F3" w:rsidP="003E5F64">
            <w:pPr>
              <w:ind w:left="113" w:right="113"/>
              <w:jc w:val="center"/>
              <w:rPr>
                <w:szCs w:val="21"/>
              </w:rPr>
            </w:pPr>
            <w:r w:rsidRPr="00147BBA">
              <w:rPr>
                <w:rFonts w:hint="eastAsia"/>
                <w:szCs w:val="21"/>
              </w:rPr>
              <w:t>添付</w:t>
            </w:r>
            <w:r>
              <w:rPr>
                <w:rFonts w:hint="eastAsia"/>
                <w:szCs w:val="21"/>
              </w:rPr>
              <w:t>書類</w:t>
            </w:r>
            <w:r w:rsidRPr="00147BBA">
              <w:rPr>
                <w:rFonts w:hint="eastAsia"/>
                <w:szCs w:val="21"/>
              </w:rPr>
              <w:t>のとおり</w:t>
            </w:r>
          </w:p>
        </w:tc>
      </w:tr>
      <w:tr w:rsidR="00FD18F3" w14:paraId="6F8DDB3C" w14:textId="77777777" w:rsidTr="003E5F64">
        <w:trPr>
          <w:trHeight w:val="825"/>
        </w:trPr>
        <w:tc>
          <w:tcPr>
            <w:tcW w:w="3360" w:type="dxa"/>
            <w:gridSpan w:val="2"/>
            <w:vAlign w:val="center"/>
          </w:tcPr>
          <w:p w14:paraId="360D4E5F" w14:textId="4B445CAA" w:rsidR="00FD18F3" w:rsidRDefault="00FD18F3" w:rsidP="003E5F64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補助事業等の経費所要額</w:t>
            </w:r>
          </w:p>
        </w:tc>
        <w:tc>
          <w:tcPr>
            <w:tcW w:w="5160" w:type="dxa"/>
            <w:gridSpan w:val="2"/>
            <w:vAlign w:val="center"/>
          </w:tcPr>
          <w:p w14:paraId="3784751E" w14:textId="54DD5858" w:rsidR="00FD18F3" w:rsidRPr="003A0BA0" w:rsidRDefault="00297BBD" w:rsidP="003E5F64">
            <w:pPr>
              <w:ind w:left="113" w:right="210"/>
              <w:jc w:val="right"/>
            </w:pPr>
            <w:r>
              <w:rPr>
                <w:rFonts w:hint="eastAsia"/>
                <w:noProof/>
                <w:spacing w:val="105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586CEE" wp14:editId="08E0C406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-151765</wp:posOffset>
                      </wp:positionV>
                      <wp:extent cx="2720340" cy="381000"/>
                      <wp:effectExtent l="0" t="0" r="118110" b="19050"/>
                      <wp:wrapNone/>
                      <wp:docPr id="540333215" name="吹き出し: 角を丸めた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0340" cy="381000"/>
                              </a:xfrm>
                              <a:prstGeom prst="wedgeRoundRectCallout">
                                <a:avLst>
                                  <a:gd name="adj1" fmla="val 53218"/>
                                  <a:gd name="adj2" fmla="val 500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EA4ED7" w14:textId="4037E64F" w:rsidR="00297BBD" w:rsidRPr="00FD18F3" w:rsidRDefault="00297BBD" w:rsidP="00297BBD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EE0000"/>
                                    </w:rPr>
                                    <w:t>収支予算書に記載の支出予定額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86CEE" id="_x0000_s1028" type="#_x0000_t62" style="position:absolute;left:0;text-align:left;margin-left:6.75pt;margin-top:-11.95pt;width:214.2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" adj="22295,10908" fillcolor="window" strokecolor="#e00" strokeweight="1pt">
                      <v:textbox>
                        <w:txbxContent>
                          <w:p w14:paraId="4CEA4ED7" w14:textId="4037E64F" w:rsidR="00297BBD" w:rsidRPr="00FD18F3" w:rsidRDefault="00297BBD" w:rsidP="00297BBD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収支予算書に記載の支出予定額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18F3" w:rsidRPr="003A0BA0">
              <w:rPr>
                <w:rFonts w:hint="eastAsia"/>
              </w:rPr>
              <w:t>円</w:t>
            </w:r>
          </w:p>
        </w:tc>
      </w:tr>
      <w:tr w:rsidR="00FD18F3" w14:paraId="6AD12816" w14:textId="77777777" w:rsidTr="003E5F64">
        <w:trPr>
          <w:trHeight w:val="825"/>
        </w:trPr>
        <w:tc>
          <w:tcPr>
            <w:tcW w:w="3360" w:type="dxa"/>
            <w:gridSpan w:val="2"/>
            <w:vAlign w:val="center"/>
          </w:tcPr>
          <w:p w14:paraId="302076BF" w14:textId="6F60AB88" w:rsidR="00FD18F3" w:rsidRDefault="00FD18F3" w:rsidP="003E5F64">
            <w:pPr>
              <w:ind w:left="113" w:right="113"/>
              <w:jc w:val="distribute"/>
            </w:pPr>
            <w:r>
              <w:rPr>
                <w:rFonts w:hint="eastAsia"/>
              </w:rPr>
              <w:t>交付申請金額</w:t>
            </w:r>
          </w:p>
        </w:tc>
        <w:tc>
          <w:tcPr>
            <w:tcW w:w="5160" w:type="dxa"/>
            <w:gridSpan w:val="2"/>
            <w:vAlign w:val="center"/>
          </w:tcPr>
          <w:p w14:paraId="6878513B" w14:textId="0BC2055B" w:rsidR="00FD18F3" w:rsidRPr="003A0BA0" w:rsidRDefault="00503B20" w:rsidP="003E5F64">
            <w:pPr>
              <w:ind w:left="113" w:right="210"/>
              <w:jc w:val="right"/>
            </w:pPr>
            <w:r>
              <w:rPr>
                <w:rFonts w:hint="eastAsia"/>
                <w:noProof/>
                <w:spacing w:val="10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B13A4AE" wp14:editId="26050918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-139065</wp:posOffset>
                      </wp:positionV>
                      <wp:extent cx="1249680" cy="381000"/>
                      <wp:effectExtent l="0" t="0" r="121920" b="19050"/>
                      <wp:wrapNone/>
                      <wp:docPr id="621861160" name="吹き出し: 角を丸めた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878580" y="6377940"/>
                                <a:ext cx="1249680" cy="381000"/>
                              </a:xfrm>
                              <a:prstGeom prst="wedgeRoundRectCallout">
                                <a:avLst>
                                  <a:gd name="adj1" fmla="val 56877"/>
                                  <a:gd name="adj2" fmla="val 4500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B049077" w14:textId="734ABFD4" w:rsidR="00503B20" w:rsidRPr="00FD18F3" w:rsidRDefault="00503B20" w:rsidP="00503B20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EE0000"/>
                                    </w:rPr>
                                    <w:t>上限額に注意！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3A4AE" id="_x0000_s1029" type="#_x0000_t62" style="position:absolute;left:0;text-align:left;margin-left:51.75pt;margin-top:-10.95pt;width:98.4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" adj="23085,11772" fillcolor="window" strokecolor="#e00" strokeweight="1pt">
                      <v:textbox>
                        <w:txbxContent>
                          <w:p w14:paraId="4B049077" w14:textId="734ABFD4" w:rsidR="00503B20" w:rsidRPr="00FD18F3" w:rsidRDefault="00503B20" w:rsidP="00503B2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上限額に注意！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18F3" w:rsidRPr="00297BBD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>１００，０００</w:t>
            </w:r>
            <w:r w:rsidR="00297BBD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 xml:space="preserve">　</w:t>
            </w:r>
            <w:r w:rsidR="00FD18F3" w:rsidRPr="003A0BA0">
              <w:rPr>
                <w:rFonts w:hint="eastAsia"/>
              </w:rPr>
              <w:t>円</w:t>
            </w:r>
          </w:p>
        </w:tc>
      </w:tr>
      <w:tr w:rsidR="00FD18F3" w14:paraId="37AB6D7A" w14:textId="77777777" w:rsidTr="003E5F64">
        <w:trPr>
          <w:trHeight w:val="825"/>
        </w:trPr>
        <w:tc>
          <w:tcPr>
            <w:tcW w:w="3360" w:type="dxa"/>
            <w:gridSpan w:val="2"/>
            <w:vAlign w:val="center"/>
          </w:tcPr>
          <w:p w14:paraId="74FBC428" w14:textId="62B1AF6A" w:rsidR="00FD18F3" w:rsidRDefault="00FD18F3" w:rsidP="003E5F64">
            <w:pPr>
              <w:ind w:left="113" w:right="113"/>
              <w:jc w:val="distribute"/>
            </w:pPr>
            <w:r>
              <w:rPr>
                <w:rFonts w:hint="eastAsia"/>
              </w:rPr>
              <w:t>補助事業等の完了予定年月日</w:t>
            </w:r>
          </w:p>
        </w:tc>
        <w:tc>
          <w:tcPr>
            <w:tcW w:w="5160" w:type="dxa"/>
            <w:gridSpan w:val="2"/>
            <w:vAlign w:val="center"/>
          </w:tcPr>
          <w:p w14:paraId="79A12F95" w14:textId="37D76113" w:rsidR="00FD18F3" w:rsidRDefault="00FD18F3" w:rsidP="003E5F64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503B20">
              <w:rPr>
                <w:rFonts w:hint="eastAsia"/>
              </w:rPr>
              <w:t xml:space="preserve">　</w:t>
            </w:r>
            <w:r w:rsidR="00503B20" w:rsidRPr="00503B20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>９</w:t>
            </w:r>
            <w:r w:rsidR="00503B20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503B20" w:rsidRPr="00503B20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>３</w:t>
            </w:r>
            <w:r w:rsidR="00503B20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503B20" w:rsidRPr="00503B20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>３１</w:t>
            </w:r>
            <w:r w:rsidR="00503B20">
              <w:rPr>
                <w:rFonts w:ascii="HGP創英角ﾎﾟｯﾌﾟ体" w:eastAsia="HGP創英角ﾎﾟｯﾌﾟ体" w:hAnsi="HGP創英角ﾎﾟｯﾌﾟ体" w:hint="eastAsia"/>
                <w:color w:val="EE0000"/>
                <w:sz w:val="24"/>
                <w:szCs w:val="24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FD18F3" w14:paraId="4F15508B" w14:textId="77777777" w:rsidTr="003E5F64">
        <w:trPr>
          <w:cantSplit/>
          <w:trHeight w:val="1589"/>
        </w:trPr>
        <w:tc>
          <w:tcPr>
            <w:tcW w:w="3360" w:type="dxa"/>
            <w:gridSpan w:val="2"/>
          </w:tcPr>
          <w:p w14:paraId="4693AF05" w14:textId="77777777" w:rsidR="00FD18F3" w:rsidRDefault="00FD18F3" w:rsidP="003E5F64">
            <w:pPr>
              <w:spacing w:before="200"/>
              <w:ind w:left="113" w:right="113"/>
              <w:rPr>
                <w:spacing w:val="20"/>
              </w:rPr>
            </w:pPr>
          </w:p>
          <w:p w14:paraId="2AAE3A85" w14:textId="77777777" w:rsidR="00FD18F3" w:rsidRDefault="00FD18F3" w:rsidP="003E5F64">
            <w:pPr>
              <w:spacing w:before="200"/>
              <w:ind w:left="113" w:right="113"/>
            </w:pPr>
            <w:r>
              <w:rPr>
                <w:rFonts w:hint="eastAsia"/>
                <w:spacing w:val="20"/>
              </w:rPr>
              <w:t>添付書</w:t>
            </w:r>
            <w:r>
              <w:rPr>
                <w:rFonts w:hint="eastAsia"/>
              </w:rPr>
              <w:t>類</w:t>
            </w:r>
          </w:p>
        </w:tc>
        <w:tc>
          <w:tcPr>
            <w:tcW w:w="5160" w:type="dxa"/>
            <w:gridSpan w:val="2"/>
            <w:vAlign w:val="center"/>
          </w:tcPr>
          <w:p w14:paraId="7907C2C6" w14:textId="5CB3DE48" w:rsidR="00FD18F3" w:rsidRDefault="00503B20" w:rsidP="003E5F64">
            <w:pPr>
              <w:ind w:left="113" w:right="113"/>
            </w:pPr>
            <w:r>
              <w:rPr>
                <w:rFonts w:hint="eastAsia"/>
                <w:noProof/>
                <w:spacing w:val="105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4FAACC" wp14:editId="7398F4B1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-376555</wp:posOffset>
                      </wp:positionV>
                      <wp:extent cx="2529840" cy="579120"/>
                      <wp:effectExtent l="0" t="114300" r="22860" b="11430"/>
                      <wp:wrapNone/>
                      <wp:docPr id="456364163" name="吹き出し: 角を丸めた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9840" cy="579120"/>
                              </a:xfrm>
                              <a:prstGeom prst="wedgeRoundRectCallout">
                                <a:avLst>
                                  <a:gd name="adj1" fmla="val -1719"/>
                                  <a:gd name="adj2" fmla="val -67500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AF497A" w14:textId="4B2DA4C2" w:rsidR="00503B20" w:rsidRPr="00FD18F3" w:rsidRDefault="00503B20" w:rsidP="00503B20">
                                  <w:pPr>
                                    <w:jc w:val="left"/>
                                    <w:rPr>
                                      <w:rFonts w:ascii="HGP創英角ﾎﾟｯﾌﾟ体" w:eastAsia="HGP創英角ﾎﾟｯﾌﾟ体" w:hAnsi="HGP創英角ﾎﾟｯﾌﾟ体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EE0000"/>
                                    </w:rPr>
                                    <w:t>今年の矢上くん</w:t>
                                  </w:r>
                                  <w:proofErr w:type="gramStart"/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EE0000"/>
                                    </w:rPr>
                                    <w:t>ち</w:t>
                                  </w:r>
                                  <w:proofErr w:type="gramEnd"/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EE0000"/>
                                    </w:rPr>
                                    <w:t>当日の経費を対象とする場合は、令和８年10月17日とする。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FAACC" id="_x0000_s1030" type="#_x0000_t62" style="position:absolute;left:0;text-align:left;margin-left:69.75pt;margin-top:-29.65pt;width:199.2pt;height:4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" adj="10429,-3780" fillcolor="window" strokecolor="#e00" strokeweight="1pt">
                      <v:textbox>
                        <w:txbxContent>
                          <w:p w14:paraId="1FAF497A" w14:textId="4B2DA4C2" w:rsidR="00503B20" w:rsidRPr="00FD18F3" w:rsidRDefault="00503B20" w:rsidP="00503B20">
                            <w:pPr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EE000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今年の矢上くん</w:t>
                            </w:r>
                            <w:proofErr w:type="gramStart"/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ち</w:t>
                            </w:r>
                            <w:proofErr w:type="gramEnd"/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EE0000"/>
                              </w:rPr>
                              <w:t>当日の経費を対象とする場合は、令和８年10月17日とする。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18F3">
              <w:rPr>
                <w:rFonts w:hint="eastAsia"/>
              </w:rPr>
              <w:t xml:space="preserve">　事業計画書</w:t>
            </w:r>
          </w:p>
          <w:p w14:paraId="39C82A8E" w14:textId="576D00B6" w:rsidR="00FD18F3" w:rsidRDefault="00FD18F3" w:rsidP="003E5F64">
            <w:pPr>
              <w:ind w:left="113" w:right="113"/>
            </w:pPr>
            <w:r>
              <w:rPr>
                <w:rFonts w:hint="eastAsia"/>
              </w:rPr>
              <w:t xml:space="preserve">　収支予算書</w:t>
            </w:r>
          </w:p>
        </w:tc>
      </w:tr>
    </w:tbl>
    <w:p w14:paraId="7FBFBEDB" w14:textId="77777777" w:rsidR="00FD18F3" w:rsidRDefault="00FD18F3" w:rsidP="00FD18F3"/>
    <w:p w14:paraId="3674383A" w14:textId="77777777" w:rsidR="00FD18F3" w:rsidRPr="00FD18F3" w:rsidRDefault="00FD18F3"/>
    <w:sectPr w:rsidR="00FD18F3" w:rsidRPr="00FD18F3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0AB4D" w14:textId="77777777" w:rsidR="00667398" w:rsidRDefault="00667398" w:rsidP="00C56FC6">
      <w:r>
        <w:separator/>
      </w:r>
    </w:p>
  </w:endnote>
  <w:endnote w:type="continuationSeparator" w:id="0">
    <w:p w14:paraId="668B1210" w14:textId="77777777" w:rsidR="00667398" w:rsidRDefault="00667398" w:rsidP="00C5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61D4" w14:textId="77777777" w:rsidR="00895742" w:rsidRDefault="00895742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081DD710" w14:textId="77777777" w:rsidR="00895742" w:rsidRDefault="00895742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C00B7" w14:textId="77777777" w:rsidR="00895742" w:rsidRDefault="00895742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700421C0" w14:textId="77777777" w:rsidR="00895742" w:rsidRDefault="008957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00AA" w14:textId="77777777" w:rsidR="00667398" w:rsidRDefault="00667398" w:rsidP="00C56FC6">
      <w:r>
        <w:separator/>
      </w:r>
    </w:p>
  </w:footnote>
  <w:footnote w:type="continuationSeparator" w:id="0">
    <w:p w14:paraId="15478E34" w14:textId="77777777" w:rsidR="00667398" w:rsidRDefault="00667398" w:rsidP="00C5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6301" w14:textId="77777777" w:rsidR="00895742" w:rsidRDefault="00895742"/>
  <w:p w14:paraId="2D53F21C" w14:textId="77777777" w:rsidR="00895742" w:rsidRDefault="00895742">
    <w:r>
      <w:rPr>
        <w:rFonts w:hint="eastAsia"/>
      </w:rPr>
      <w:t>総務編（財団法人ハイウェイ交流センター組織規程）</w:t>
    </w:r>
  </w:p>
  <w:p w14:paraId="087BE05C" w14:textId="77777777" w:rsidR="00895742" w:rsidRDefault="0089574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61D1" w14:textId="77777777" w:rsidR="00895742" w:rsidRDefault="00895742"/>
  <w:p w14:paraId="78F291F9" w14:textId="77777777" w:rsidR="00895742" w:rsidRDefault="00895742">
    <w:r>
      <w:rPr>
        <w:rFonts w:hint="eastAsia"/>
      </w:rPr>
      <w:t>総務編（財団法人ハイウェイ交流センター組織規程）</w:t>
    </w:r>
  </w:p>
  <w:p w14:paraId="0CD6F1D3" w14:textId="77777777" w:rsidR="00895742" w:rsidRDefault="00895742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838768881">
    <w:abstractNumId w:val="1"/>
  </w:num>
  <w:num w:numId="2" w16cid:durableId="124827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742"/>
    <w:rsid w:val="00011210"/>
    <w:rsid w:val="00027119"/>
    <w:rsid w:val="00091DFD"/>
    <w:rsid w:val="000A088E"/>
    <w:rsid w:val="000E7B5C"/>
    <w:rsid w:val="000F3328"/>
    <w:rsid w:val="00103336"/>
    <w:rsid w:val="00123F67"/>
    <w:rsid w:val="00134CD0"/>
    <w:rsid w:val="00135DF9"/>
    <w:rsid w:val="00147BBA"/>
    <w:rsid w:val="001613FB"/>
    <w:rsid w:val="00167915"/>
    <w:rsid w:val="00175B61"/>
    <w:rsid w:val="001820B2"/>
    <w:rsid w:val="00182C8E"/>
    <w:rsid w:val="001857F8"/>
    <w:rsid w:val="001C3CE1"/>
    <w:rsid w:val="001C5C37"/>
    <w:rsid w:val="00274986"/>
    <w:rsid w:val="0027692F"/>
    <w:rsid w:val="00297BBD"/>
    <w:rsid w:val="00304DD5"/>
    <w:rsid w:val="00386B5D"/>
    <w:rsid w:val="00396A03"/>
    <w:rsid w:val="003A0BA0"/>
    <w:rsid w:val="003B267F"/>
    <w:rsid w:val="003C18A1"/>
    <w:rsid w:val="003F00BC"/>
    <w:rsid w:val="00410277"/>
    <w:rsid w:val="004228C7"/>
    <w:rsid w:val="00423253"/>
    <w:rsid w:val="0047406A"/>
    <w:rsid w:val="00492879"/>
    <w:rsid w:val="004B4EF3"/>
    <w:rsid w:val="004F0E35"/>
    <w:rsid w:val="00501226"/>
    <w:rsid w:val="00503B20"/>
    <w:rsid w:val="0052079F"/>
    <w:rsid w:val="00520D11"/>
    <w:rsid w:val="0052299E"/>
    <w:rsid w:val="00525D4D"/>
    <w:rsid w:val="00526AC3"/>
    <w:rsid w:val="0053338E"/>
    <w:rsid w:val="00543407"/>
    <w:rsid w:val="005B1BC3"/>
    <w:rsid w:val="00607ABB"/>
    <w:rsid w:val="00667398"/>
    <w:rsid w:val="006A5C21"/>
    <w:rsid w:val="006C321C"/>
    <w:rsid w:val="007377B5"/>
    <w:rsid w:val="00744D20"/>
    <w:rsid w:val="00772E97"/>
    <w:rsid w:val="0078139F"/>
    <w:rsid w:val="00787B66"/>
    <w:rsid w:val="007A4F4C"/>
    <w:rsid w:val="007B2333"/>
    <w:rsid w:val="007F26D8"/>
    <w:rsid w:val="007F2989"/>
    <w:rsid w:val="00803B43"/>
    <w:rsid w:val="00811F42"/>
    <w:rsid w:val="00842B1D"/>
    <w:rsid w:val="00863AEC"/>
    <w:rsid w:val="00871D8E"/>
    <w:rsid w:val="00871E99"/>
    <w:rsid w:val="00895742"/>
    <w:rsid w:val="008A4AAA"/>
    <w:rsid w:val="008B40BF"/>
    <w:rsid w:val="008E1560"/>
    <w:rsid w:val="008E699D"/>
    <w:rsid w:val="008E7EB0"/>
    <w:rsid w:val="008F5E19"/>
    <w:rsid w:val="0092466E"/>
    <w:rsid w:val="00955E5E"/>
    <w:rsid w:val="00971681"/>
    <w:rsid w:val="009835BD"/>
    <w:rsid w:val="00992EB4"/>
    <w:rsid w:val="009B63CF"/>
    <w:rsid w:val="009D64DE"/>
    <w:rsid w:val="00A03A87"/>
    <w:rsid w:val="00A130CC"/>
    <w:rsid w:val="00A22E46"/>
    <w:rsid w:val="00A502EC"/>
    <w:rsid w:val="00AB0E4B"/>
    <w:rsid w:val="00AE17CE"/>
    <w:rsid w:val="00B113DC"/>
    <w:rsid w:val="00B1280F"/>
    <w:rsid w:val="00B21DD8"/>
    <w:rsid w:val="00BA0349"/>
    <w:rsid w:val="00BA2AD6"/>
    <w:rsid w:val="00C373B2"/>
    <w:rsid w:val="00C40D9D"/>
    <w:rsid w:val="00C56FC6"/>
    <w:rsid w:val="00CC3ADB"/>
    <w:rsid w:val="00D1297D"/>
    <w:rsid w:val="00D220B0"/>
    <w:rsid w:val="00D30150"/>
    <w:rsid w:val="00DC4F27"/>
    <w:rsid w:val="00DD16D6"/>
    <w:rsid w:val="00DD189B"/>
    <w:rsid w:val="00E25C5B"/>
    <w:rsid w:val="00E360B5"/>
    <w:rsid w:val="00EF0346"/>
    <w:rsid w:val="00F127EE"/>
    <w:rsid w:val="00F52760"/>
    <w:rsid w:val="00F7714C"/>
    <w:rsid w:val="00F87163"/>
    <w:rsid w:val="00FD18F3"/>
    <w:rsid w:val="00FF1527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4EFD5B"/>
  <w14:defaultImageDpi w14:val="0"/>
  <w15:docId w15:val="{1AC17A9B-0268-4767-90E8-9EC8FF50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paragraph" w:styleId="ad">
    <w:name w:val="Note Heading"/>
    <w:basedOn w:val="a"/>
    <w:next w:val="a"/>
    <w:link w:val="ae"/>
    <w:uiPriority w:val="99"/>
    <w:semiHidden/>
    <w:pPr>
      <w:jc w:val="center"/>
    </w:pPr>
  </w:style>
  <w:style w:type="character" w:customStyle="1" w:styleId="ae">
    <w:name w:val="記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Closing"/>
    <w:basedOn w:val="a"/>
    <w:next w:val="a"/>
    <w:link w:val="af0"/>
    <w:uiPriority w:val="99"/>
    <w:semiHidden/>
    <w:pPr>
      <w:jc w:val="right"/>
    </w:pPr>
  </w:style>
  <w:style w:type="character" w:customStyle="1" w:styleId="af0">
    <w:name w:val="結語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  <w:style w:type="paragraph" w:styleId="af1">
    <w:name w:val="Balloon Text"/>
    <w:basedOn w:val="a"/>
    <w:link w:val="af2"/>
    <w:uiPriority w:val="99"/>
    <w:rsid w:val="00011210"/>
    <w:rPr>
      <w:rFonts w:asciiTheme="majorHAnsi" w:eastAsiaTheme="majorEastAsia" w:hAnsiTheme="majorHAns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locked/>
    <w:rsid w:val="00011210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8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89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第1号様式(第3条関係)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第1号様式(第3条関係)</dc:title>
  <dc:subject/>
  <dc:creator>(株)ぎょうせい</dc:creator>
  <cp:keywords/>
  <dc:description/>
  <cp:lastModifiedBy>岩崎 相</cp:lastModifiedBy>
  <cp:revision>11</cp:revision>
  <cp:lastPrinted>2026-06-11T08:16:00Z</cp:lastPrinted>
  <dcterms:created xsi:type="dcterms:W3CDTF">2025-12-17T02:42:00Z</dcterms:created>
  <dcterms:modified xsi:type="dcterms:W3CDTF">2026-06-18T07:05:00Z</dcterms:modified>
</cp:coreProperties>
</file>