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8E79" w14:textId="77777777" w:rsidR="00E13D72" w:rsidRDefault="00E13D72">
      <w:pPr>
        <w:spacing w:line="400" w:lineRule="exact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54F3910C" w14:textId="77777777" w:rsidR="00E13D72" w:rsidRDefault="00E13D7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1F105214" w14:textId="77777777" w:rsidR="00E13D72" w:rsidRDefault="00E13D72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  <w:spacing w:val="80"/>
        </w:rPr>
        <w:t>補助事業等実績報告</w:t>
      </w:r>
      <w:r>
        <w:rPr>
          <w:rFonts w:hint="eastAsia"/>
          <w:snapToGrid w:val="0"/>
        </w:rPr>
        <w:t>書</w:t>
      </w:r>
    </w:p>
    <w:p w14:paraId="50297F23" w14:textId="77777777" w:rsidR="00E13D72" w:rsidRDefault="00E13D72">
      <w:pPr>
        <w:spacing w:line="400" w:lineRule="exact"/>
      </w:pPr>
    </w:p>
    <w:p w14:paraId="62FF528E" w14:textId="07896937" w:rsidR="00E13D72" w:rsidRDefault="0080586A">
      <w:pPr>
        <w:pStyle w:val="af"/>
        <w:spacing w:line="400" w:lineRule="exact"/>
      </w:pPr>
      <w:r>
        <w:rPr>
          <w:rFonts w:hint="eastAsia"/>
        </w:rPr>
        <w:t>令和</w:t>
      </w:r>
      <w:r w:rsidR="00A02D1F">
        <w:rPr>
          <w:rFonts w:hint="eastAsia"/>
        </w:rPr>
        <w:t xml:space="preserve">　　</w:t>
      </w:r>
      <w:r w:rsidR="00E13D72">
        <w:rPr>
          <w:rFonts w:hint="eastAsia"/>
        </w:rPr>
        <w:t>年</w:t>
      </w:r>
      <w:r w:rsidR="00A02D1F">
        <w:rPr>
          <w:rFonts w:hint="eastAsia"/>
        </w:rPr>
        <w:t xml:space="preserve">　　</w:t>
      </w:r>
      <w:r w:rsidR="00E13D72">
        <w:rPr>
          <w:rFonts w:hint="eastAsia"/>
        </w:rPr>
        <w:t>月</w:t>
      </w:r>
      <w:r w:rsidR="00CB2AB0">
        <w:rPr>
          <w:rFonts w:hint="eastAsia"/>
        </w:rPr>
        <w:t xml:space="preserve">　</w:t>
      </w:r>
      <w:r w:rsidR="00A02D1F">
        <w:rPr>
          <w:rFonts w:hint="eastAsia"/>
        </w:rPr>
        <w:t xml:space="preserve">　</w:t>
      </w:r>
      <w:r w:rsidR="00AC40EF">
        <w:rPr>
          <w:rFonts w:hint="eastAsia"/>
        </w:rPr>
        <w:t xml:space="preserve">　</w:t>
      </w:r>
      <w:r w:rsidR="00E13D72">
        <w:rPr>
          <w:rFonts w:hint="eastAsia"/>
        </w:rPr>
        <w:t xml:space="preserve">日　　</w:t>
      </w:r>
    </w:p>
    <w:p w14:paraId="780F008D" w14:textId="77777777" w:rsidR="00E13D72" w:rsidRDefault="00E13D72">
      <w:pPr>
        <w:spacing w:line="400" w:lineRule="exact"/>
      </w:pPr>
    </w:p>
    <w:p w14:paraId="729521CC" w14:textId="77777777" w:rsidR="00E13D72" w:rsidRDefault="00E13D72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5E3E839F" w14:textId="77777777" w:rsidR="00E13D72" w:rsidRDefault="00E13D7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1F4C55FD" w14:textId="4E3C3FD5" w:rsidR="005F13E8" w:rsidRDefault="00E13D72" w:rsidP="005F13E8">
      <w:pPr>
        <w:pStyle w:val="a3"/>
        <w:tabs>
          <w:tab w:val="clear" w:pos="4252"/>
          <w:tab w:val="clear" w:pos="8504"/>
        </w:tabs>
        <w:snapToGrid/>
        <w:spacing w:line="400" w:lineRule="exact"/>
        <w:ind w:right="840" w:firstLineChars="1600" w:firstLine="3360"/>
      </w:pPr>
      <w:r>
        <w:rPr>
          <w:rFonts w:hint="eastAsia"/>
        </w:rPr>
        <w:t xml:space="preserve">補助事業者　</w:t>
      </w:r>
    </w:p>
    <w:p w14:paraId="4E8B7B9D" w14:textId="3D961FD3" w:rsidR="00B920C1" w:rsidRPr="00B920C1" w:rsidRDefault="005F13E8" w:rsidP="00B920C1">
      <w:pPr>
        <w:spacing w:line="400" w:lineRule="exact"/>
        <w:ind w:right="840" w:firstLineChars="800" w:firstLine="3360"/>
        <w:rPr>
          <w:rFonts w:hAnsi="ＭＳ 明朝"/>
        </w:rPr>
      </w:pPr>
      <w:r>
        <w:rPr>
          <w:rFonts w:hint="eastAsia"/>
          <w:spacing w:val="105"/>
        </w:rPr>
        <w:t>住</w:t>
      </w:r>
      <w:r w:rsidR="006E6189">
        <w:rPr>
          <w:rFonts w:hint="eastAsia"/>
        </w:rPr>
        <w:t xml:space="preserve">所　</w:t>
      </w:r>
      <w:r w:rsidR="00CB2AB0">
        <w:rPr>
          <w:rFonts w:hint="eastAsia"/>
        </w:rPr>
        <w:t xml:space="preserve">　</w:t>
      </w:r>
    </w:p>
    <w:p w14:paraId="5812126C" w14:textId="434FA803" w:rsidR="00B920C1" w:rsidRDefault="005F13E8" w:rsidP="00B920C1">
      <w:pPr>
        <w:spacing w:line="400" w:lineRule="exact"/>
        <w:ind w:right="-1" w:firstLineChars="800" w:firstLine="3360"/>
        <w:rPr>
          <w:rFonts w:hAnsi="ＭＳ 明朝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</w:t>
      </w:r>
      <w:r w:rsidR="00CB2AB0">
        <w:rPr>
          <w:rFonts w:hint="eastAsia"/>
        </w:rPr>
        <w:t xml:space="preserve">　</w:t>
      </w:r>
    </w:p>
    <w:p w14:paraId="485991A6" w14:textId="72AAD417" w:rsidR="0080586A" w:rsidRDefault="0080586A" w:rsidP="00A951AF">
      <w:pPr>
        <w:spacing w:line="400" w:lineRule="exact"/>
        <w:ind w:right="-1"/>
      </w:pPr>
    </w:p>
    <w:p w14:paraId="2F357408" w14:textId="77777777" w:rsidR="00E13D72" w:rsidRDefault="005F13E8" w:rsidP="0080586A">
      <w:pPr>
        <w:pStyle w:val="af"/>
        <w:spacing w:line="400" w:lineRule="exact"/>
        <w:ind w:right="849"/>
      </w:pPr>
      <w:r>
        <w:t xml:space="preserve"> </w:t>
      </w:r>
      <w:r w:rsidR="00E13D72">
        <w:t>(</w:t>
      </w:r>
      <w:r w:rsidR="00E13D72">
        <w:rPr>
          <w:rFonts w:hint="eastAsia"/>
        </w:rPr>
        <w:t>団体の場合は、団体名及び代表者名</w:t>
      </w:r>
      <w:r w:rsidR="00E13D72">
        <w:t>)</w:t>
      </w:r>
      <w:r w:rsidR="00E13D72">
        <w:rPr>
          <w:rFonts w:hint="eastAsia"/>
        </w:rPr>
        <w:t xml:space="preserve">　　</w:t>
      </w:r>
    </w:p>
    <w:p w14:paraId="30B131DF" w14:textId="77777777" w:rsidR="00E13D72" w:rsidRDefault="00E13D72">
      <w:pPr>
        <w:spacing w:line="400" w:lineRule="exact"/>
      </w:pPr>
    </w:p>
    <w:p w14:paraId="18D2FF1F" w14:textId="77777777" w:rsidR="00E13D72" w:rsidRDefault="00E13D72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12</w:t>
      </w:r>
      <w:r>
        <w:rPr>
          <w:rFonts w:hint="eastAsia"/>
        </w:rPr>
        <w:t>条の規定により、次のとおり報告します。</w:t>
      </w:r>
    </w:p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969"/>
        <w:gridCol w:w="1276"/>
        <w:gridCol w:w="3275"/>
      </w:tblGrid>
      <w:tr w:rsidR="00E13D72" w14:paraId="1074A742" w14:textId="77777777" w:rsidTr="00A02D1F">
        <w:trPr>
          <w:cantSplit/>
          <w:trHeight w:val="638"/>
        </w:trPr>
        <w:tc>
          <w:tcPr>
            <w:tcW w:w="1440" w:type="dxa"/>
            <w:vAlign w:val="center"/>
          </w:tcPr>
          <w:p w14:paraId="6E80FEA8" w14:textId="77777777" w:rsidR="00B6767C" w:rsidRDefault="00B6767C">
            <w:pPr>
              <w:ind w:left="113" w:right="113"/>
              <w:jc w:val="distribute"/>
            </w:pPr>
            <w:r>
              <w:rPr>
                <w:rFonts w:hint="eastAsia"/>
              </w:rPr>
              <w:t>交付決定</w:t>
            </w:r>
          </w:p>
          <w:p w14:paraId="71920A32" w14:textId="02861FDC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529" w:type="dxa"/>
            <w:gridSpan w:val="2"/>
            <w:vAlign w:val="center"/>
          </w:tcPr>
          <w:p w14:paraId="0A9E1A60" w14:textId="354E9C2D" w:rsidR="00E13D72" w:rsidRDefault="0080586A" w:rsidP="00AC40EF">
            <w:pPr>
              <w:ind w:left="113"/>
              <w:jc w:val="center"/>
            </w:pPr>
            <w:r>
              <w:rPr>
                <w:rFonts w:hint="eastAsia"/>
              </w:rPr>
              <w:t>令和</w:t>
            </w:r>
            <w:r w:rsidR="00A02D1F">
              <w:rPr>
                <w:rFonts w:hint="eastAsia"/>
              </w:rPr>
              <w:t xml:space="preserve">　　</w:t>
            </w:r>
            <w:r w:rsidR="00DA7C1F">
              <w:rPr>
                <w:rFonts w:hint="eastAsia"/>
              </w:rPr>
              <w:t>年</w:t>
            </w:r>
            <w:r w:rsidR="00A02D1F">
              <w:rPr>
                <w:rFonts w:hint="eastAsia"/>
              </w:rPr>
              <w:t xml:space="preserve">　　</w:t>
            </w:r>
            <w:r w:rsidR="00DA7C1F">
              <w:rPr>
                <w:rFonts w:hint="eastAsia"/>
              </w:rPr>
              <w:t>月</w:t>
            </w:r>
            <w:r w:rsidR="00A02D1F">
              <w:rPr>
                <w:rFonts w:hint="eastAsia"/>
              </w:rPr>
              <w:t xml:space="preserve">　　</w:t>
            </w:r>
            <w:r w:rsidR="00E13D72">
              <w:rPr>
                <w:rFonts w:hint="eastAsia"/>
              </w:rPr>
              <w:t>日</w:t>
            </w:r>
          </w:p>
        </w:tc>
        <w:tc>
          <w:tcPr>
            <w:tcW w:w="1276" w:type="dxa"/>
            <w:vAlign w:val="center"/>
          </w:tcPr>
          <w:p w14:paraId="6E66923D" w14:textId="7CD93987" w:rsidR="00E13D72" w:rsidRDefault="00B40F37">
            <w:pPr>
              <w:ind w:left="113" w:right="113"/>
              <w:jc w:val="distribute"/>
            </w:pPr>
            <w:r>
              <w:rPr>
                <w:rFonts w:hint="eastAsia"/>
              </w:rPr>
              <w:t>文書</w:t>
            </w:r>
            <w:r w:rsidR="00E13D72">
              <w:rPr>
                <w:rFonts w:hint="eastAsia"/>
              </w:rPr>
              <w:t>番号</w:t>
            </w:r>
          </w:p>
        </w:tc>
        <w:tc>
          <w:tcPr>
            <w:tcW w:w="3275" w:type="dxa"/>
            <w:vAlign w:val="center"/>
          </w:tcPr>
          <w:p w14:paraId="7005254B" w14:textId="65B654AA" w:rsidR="00E13D72" w:rsidRDefault="00DA7C1F" w:rsidP="00AC40EF">
            <w:pPr>
              <w:ind w:left="113" w:right="113"/>
              <w:jc w:val="center"/>
            </w:pPr>
            <w:r>
              <w:rPr>
                <w:rFonts w:hint="eastAsia"/>
              </w:rPr>
              <w:t>第</w:t>
            </w:r>
            <w:r w:rsidR="00A02D1F">
              <w:rPr>
                <w:rFonts w:hint="eastAsia"/>
              </w:rPr>
              <w:t xml:space="preserve">　　　</w:t>
            </w:r>
            <w:r w:rsidR="00E13D72">
              <w:rPr>
                <w:rFonts w:hint="eastAsia"/>
              </w:rPr>
              <w:t>号</w:t>
            </w:r>
          </w:p>
        </w:tc>
      </w:tr>
      <w:tr w:rsidR="00E13D72" w14:paraId="6EF289B0" w14:textId="77777777" w:rsidTr="00A02D1F">
        <w:trPr>
          <w:cantSplit/>
          <w:trHeight w:val="639"/>
        </w:trPr>
        <w:tc>
          <w:tcPr>
            <w:tcW w:w="1440" w:type="dxa"/>
            <w:vAlign w:val="center"/>
          </w:tcPr>
          <w:p w14:paraId="66414FF0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529" w:type="dxa"/>
            <w:gridSpan w:val="2"/>
            <w:vAlign w:val="center"/>
          </w:tcPr>
          <w:p w14:paraId="72A49688" w14:textId="37865BDB" w:rsidR="00E13D72" w:rsidRDefault="0080586A" w:rsidP="00AC40EF">
            <w:pPr>
              <w:ind w:left="113"/>
              <w:jc w:val="center"/>
            </w:pPr>
            <w:r>
              <w:rPr>
                <w:rFonts w:hint="eastAsia"/>
              </w:rPr>
              <w:t>令和</w:t>
            </w:r>
            <w:r w:rsidR="00A02D1F">
              <w:rPr>
                <w:rFonts w:hint="eastAsia"/>
              </w:rPr>
              <w:t xml:space="preserve">　　</w:t>
            </w:r>
            <w:r w:rsidR="00E13D72">
              <w:rPr>
                <w:rFonts w:hint="eastAsia"/>
              </w:rPr>
              <w:t>年度</w:t>
            </w:r>
          </w:p>
        </w:tc>
        <w:tc>
          <w:tcPr>
            <w:tcW w:w="1276" w:type="dxa"/>
            <w:vAlign w:val="center"/>
          </w:tcPr>
          <w:p w14:paraId="2F2FD246" w14:textId="77777777" w:rsidR="00E13D72" w:rsidRDefault="00E13D72">
            <w:pPr>
              <w:spacing w:line="230" w:lineRule="exact"/>
              <w:ind w:left="113" w:right="113"/>
            </w:pPr>
            <w:r>
              <w:rPr>
                <w:rFonts w:hint="eastAsia"/>
                <w:spacing w:val="22"/>
              </w:rPr>
              <w:t>補助事業等の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3275" w:type="dxa"/>
            <w:vAlign w:val="center"/>
          </w:tcPr>
          <w:p w14:paraId="58A28C70" w14:textId="375556EA" w:rsidR="00CB2AB0" w:rsidRDefault="00A02D1F" w:rsidP="00CB2AB0">
            <w:pPr>
              <w:ind w:left="113" w:right="113"/>
            </w:pPr>
            <w:r w:rsidRPr="00147BBA">
              <w:rPr>
                <w:rFonts w:hint="eastAsia"/>
                <w:kern w:val="0"/>
                <w:szCs w:val="21"/>
              </w:rPr>
              <w:t>長崎市地域活性化事業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9B63CF">
              <w:rPr>
                <w:rFonts w:hint="eastAsia"/>
                <w:kern w:val="0"/>
                <w:sz w:val="20"/>
              </w:rPr>
              <w:t>～郷土の伝統行事・伝統芸能を活かしたまちづくり～</w:t>
            </w:r>
          </w:p>
        </w:tc>
      </w:tr>
      <w:tr w:rsidR="00E13D72" w14:paraId="7C75BA51" w14:textId="77777777" w:rsidTr="00CB2AB0">
        <w:trPr>
          <w:trHeight w:val="639"/>
        </w:trPr>
        <w:tc>
          <w:tcPr>
            <w:tcW w:w="3000" w:type="dxa"/>
            <w:gridSpan w:val="2"/>
            <w:vAlign w:val="center"/>
          </w:tcPr>
          <w:p w14:paraId="69991F71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補助事業等の完了年月日</w:t>
            </w:r>
          </w:p>
        </w:tc>
        <w:tc>
          <w:tcPr>
            <w:tcW w:w="5520" w:type="dxa"/>
            <w:gridSpan w:val="3"/>
            <w:vAlign w:val="center"/>
          </w:tcPr>
          <w:p w14:paraId="325831A8" w14:textId="56E850D9" w:rsidR="00E13D72" w:rsidRDefault="008F6D6B" w:rsidP="00AC40EF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A02D1F">
              <w:rPr>
                <w:rFonts w:hint="eastAsia"/>
              </w:rPr>
              <w:t xml:space="preserve">　　</w:t>
            </w:r>
            <w:r w:rsidR="001E3B4B">
              <w:rPr>
                <w:rFonts w:hint="eastAsia"/>
              </w:rPr>
              <w:t>年</w:t>
            </w:r>
            <w:r w:rsidR="00A02D1F">
              <w:rPr>
                <w:rFonts w:hint="eastAsia"/>
              </w:rPr>
              <w:t xml:space="preserve">　　</w:t>
            </w:r>
            <w:r w:rsidR="001E3B4B">
              <w:rPr>
                <w:rFonts w:hint="eastAsia"/>
              </w:rPr>
              <w:t>月</w:t>
            </w:r>
            <w:r w:rsidR="00A02D1F">
              <w:rPr>
                <w:rFonts w:hint="eastAsia"/>
              </w:rPr>
              <w:t xml:space="preserve">　　</w:t>
            </w:r>
            <w:r w:rsidR="00E13D72">
              <w:rPr>
                <w:rFonts w:hint="eastAsia"/>
              </w:rPr>
              <w:t>日</w:t>
            </w:r>
          </w:p>
        </w:tc>
      </w:tr>
      <w:tr w:rsidR="00E13D72" w14:paraId="0229A1B0" w14:textId="77777777" w:rsidTr="00CB2AB0">
        <w:trPr>
          <w:trHeight w:val="638"/>
        </w:trPr>
        <w:tc>
          <w:tcPr>
            <w:tcW w:w="3000" w:type="dxa"/>
            <w:gridSpan w:val="2"/>
            <w:vAlign w:val="center"/>
          </w:tcPr>
          <w:p w14:paraId="4B79AFC9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補助金等の交付決定金額</w:t>
            </w:r>
          </w:p>
        </w:tc>
        <w:tc>
          <w:tcPr>
            <w:tcW w:w="5520" w:type="dxa"/>
            <w:gridSpan w:val="3"/>
            <w:vAlign w:val="center"/>
          </w:tcPr>
          <w:p w14:paraId="16597D53" w14:textId="29726648" w:rsidR="00E13D72" w:rsidRDefault="00E13D72" w:rsidP="00F81FDA">
            <w:pPr>
              <w:ind w:left="113"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E13D72" w14:paraId="6A51E2B9" w14:textId="77777777" w:rsidTr="00CB2AB0">
        <w:trPr>
          <w:trHeight w:val="639"/>
        </w:trPr>
        <w:tc>
          <w:tcPr>
            <w:tcW w:w="3000" w:type="dxa"/>
            <w:gridSpan w:val="2"/>
            <w:vAlign w:val="center"/>
          </w:tcPr>
          <w:p w14:paraId="122C89D3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補助金等の既交付金額</w:t>
            </w:r>
          </w:p>
        </w:tc>
        <w:tc>
          <w:tcPr>
            <w:tcW w:w="5520" w:type="dxa"/>
            <w:gridSpan w:val="3"/>
            <w:vAlign w:val="center"/>
          </w:tcPr>
          <w:p w14:paraId="51B00F90" w14:textId="24CA9CA5" w:rsidR="00E13D72" w:rsidRDefault="008F6D6B" w:rsidP="00F81FDA">
            <w:pPr>
              <w:ind w:left="113"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E13D72" w14:paraId="0E14ADA0" w14:textId="77777777" w:rsidTr="00CB2AB0">
        <w:trPr>
          <w:trHeight w:val="639"/>
        </w:trPr>
        <w:tc>
          <w:tcPr>
            <w:tcW w:w="3000" w:type="dxa"/>
            <w:gridSpan w:val="2"/>
            <w:vAlign w:val="center"/>
          </w:tcPr>
          <w:p w14:paraId="6273C41F" w14:textId="77777777" w:rsidR="00E13D72" w:rsidRDefault="00E13D72">
            <w:pPr>
              <w:spacing w:line="230" w:lineRule="exact"/>
              <w:ind w:left="113" w:right="113"/>
              <w:jc w:val="center"/>
            </w:pPr>
            <w:r>
              <w:rPr>
                <w:rFonts w:hint="eastAsia"/>
                <w:spacing w:val="22"/>
              </w:rPr>
              <w:t>補助事業等の経費精算</w:t>
            </w:r>
            <w:r>
              <w:rPr>
                <w:rFonts w:hint="eastAsia"/>
              </w:rPr>
              <w:t>額</w:t>
            </w:r>
            <w:r>
              <w:t>(</w:t>
            </w:r>
            <w:r>
              <w:rPr>
                <w:rFonts w:hint="eastAsia"/>
              </w:rPr>
              <w:t>補助対象金額</w:t>
            </w:r>
            <w:r>
              <w:t>)</w:t>
            </w:r>
          </w:p>
        </w:tc>
        <w:tc>
          <w:tcPr>
            <w:tcW w:w="5520" w:type="dxa"/>
            <w:gridSpan w:val="3"/>
            <w:vAlign w:val="center"/>
          </w:tcPr>
          <w:p w14:paraId="0E37CF34" w14:textId="0BE81A2C" w:rsidR="00E13D72" w:rsidRDefault="00E13D72" w:rsidP="00F81FDA">
            <w:pPr>
              <w:ind w:left="113"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E13D72" w14:paraId="51EBDDFD" w14:textId="77777777" w:rsidTr="00CB2AB0">
        <w:trPr>
          <w:cantSplit/>
          <w:trHeight w:val="1181"/>
        </w:trPr>
        <w:tc>
          <w:tcPr>
            <w:tcW w:w="3000" w:type="dxa"/>
            <w:gridSpan w:val="2"/>
            <w:vAlign w:val="center"/>
          </w:tcPr>
          <w:p w14:paraId="4A557B49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520" w:type="dxa"/>
            <w:gridSpan w:val="3"/>
            <w:vAlign w:val="center"/>
          </w:tcPr>
          <w:p w14:paraId="0F092C2E" w14:textId="77777777" w:rsidR="00A6050C" w:rsidRDefault="00E13D7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A6050C">
              <w:rPr>
                <w:rFonts w:hint="eastAsia"/>
              </w:rPr>
              <w:t>実施報告書</w:t>
            </w:r>
          </w:p>
          <w:p w14:paraId="3AB8784C" w14:textId="408611B7" w:rsidR="0096331D" w:rsidRDefault="001E3B4B" w:rsidP="00A6050C">
            <w:pPr>
              <w:ind w:left="113" w:right="113" w:firstLineChars="100" w:firstLine="210"/>
            </w:pPr>
            <w:r>
              <w:rPr>
                <w:rFonts w:hint="eastAsia"/>
              </w:rPr>
              <w:t>収支決算書</w:t>
            </w:r>
          </w:p>
        </w:tc>
      </w:tr>
    </w:tbl>
    <w:p w14:paraId="60B01FB4" w14:textId="77777777" w:rsidR="00E13D72" w:rsidRDefault="00E13D72"/>
    <w:p w14:paraId="2431DDA7" w14:textId="595AD3D9" w:rsidR="00A02D1F" w:rsidRDefault="00A02D1F" w:rsidP="00A02D1F">
      <w:pPr>
        <w:spacing w:line="400" w:lineRule="exact"/>
      </w:pPr>
      <w:r>
        <w:br w:type="page"/>
      </w:r>
      <w:r w:rsidR="000A5F8D">
        <w:rPr>
          <w:noProof/>
        </w:rPr>
        <w:lastRenderedPageBreak/>
        <w:pict w14:anchorId="55948941">
          <v:roundrect id="四角形: 角を丸くする 5" o:spid="_x0000_s2055" style="position:absolute;left:0;text-align:left;margin-left:403.2pt;margin-top:-39.45pt;width:63pt;height:25.8pt;z-index:2516643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" fillcolor="window" strokecolor="#e00" strokeweight="2pt">
            <v:textbox>
              <w:txbxContent>
                <w:p w14:paraId="58E43BB3" w14:textId="77777777" w:rsidR="00DB3EC6" w:rsidRPr="00BA0349" w:rsidRDefault="00DB3EC6" w:rsidP="00DB3EC6">
                  <w:pPr>
                    <w:jc w:val="center"/>
                    <w:rPr>
                      <w:rFonts w:ascii="HGP創英角ﾎﾟｯﾌﾟ体" w:eastAsia="HGP創英角ﾎﾟｯﾌﾟ体" w:hAnsi="HGP創英角ﾎﾟｯﾌﾟ体"/>
                      <w:color w:val="EE0000"/>
                      <w:sz w:val="24"/>
                      <w:szCs w:val="24"/>
                    </w:rPr>
                  </w:pPr>
                  <w:r w:rsidRPr="00BA0349">
                    <w:rPr>
                      <w:rFonts w:ascii="HGP創英角ﾎﾟｯﾌﾟ体" w:eastAsia="HGP創英角ﾎﾟｯﾌﾟ体" w:hAnsi="HGP創英角ﾎﾟｯﾌﾟ体" w:hint="eastAsia"/>
                      <w:color w:val="EE0000"/>
                      <w:sz w:val="24"/>
                      <w:szCs w:val="24"/>
                    </w:rPr>
                    <w:t>記入例</w:t>
                  </w:r>
                </w:p>
              </w:txbxContent>
            </v:textbox>
          </v:roundrect>
        </w:pic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2811155A" w14:textId="4FCF7843" w:rsidR="00A02D1F" w:rsidRDefault="000A5F8D" w:rsidP="00A02D1F">
      <w:pPr>
        <w:pStyle w:val="a3"/>
        <w:tabs>
          <w:tab w:val="clear" w:pos="4252"/>
          <w:tab w:val="clear" w:pos="8504"/>
        </w:tabs>
        <w:snapToGrid/>
        <w:spacing w:line="400" w:lineRule="exact"/>
      </w:pPr>
      <w:r>
        <w:rPr>
          <w:noProof/>
        </w:rPr>
        <w:pict w14:anchorId="793D7755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吹き出し: 角を丸めた四角形 1" o:spid="_x0000_s2050" type="#_x0000_t62" style="position:absolute;left:0;text-align:left;margin-left:319.8pt;margin-top:9.55pt;width:157.2pt;height:43.2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" adj="11164,24375" fillcolor="window" strokecolor="#e00" strokeweight="1pt">
            <v:textbox>
              <w:txbxContent>
                <w:p w14:paraId="05B74CF8" w14:textId="2FB3D4C3" w:rsidR="00A02D1F" w:rsidRPr="00FD18F3" w:rsidRDefault="00A02D1F" w:rsidP="00A02D1F">
                  <w:pPr>
                    <w:jc w:val="center"/>
                    <w:rPr>
                      <w:rFonts w:ascii="HGP創英角ﾎﾟｯﾌﾟ体" w:eastAsia="HGP創英角ﾎﾟｯﾌﾟ体" w:hAnsi="HGP創英角ﾎﾟｯﾌﾟ体"/>
                      <w:color w:val="EE0000"/>
                    </w:rPr>
                  </w:pPr>
                  <w:r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補助対象事業完了の日から起算して30日以内に</w:t>
                  </w:r>
                  <w:r w:rsidRPr="00FD18F3"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提出</w:t>
                  </w:r>
                </w:p>
              </w:txbxContent>
            </v:textbox>
          </v:shape>
        </w:pict>
      </w:r>
    </w:p>
    <w:p w14:paraId="326CF4B0" w14:textId="6B1696E9" w:rsidR="00A02D1F" w:rsidRDefault="00A02D1F" w:rsidP="00A02D1F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  <w:spacing w:val="80"/>
        </w:rPr>
        <w:t>補助事業等実績報告</w:t>
      </w:r>
      <w:r>
        <w:rPr>
          <w:rFonts w:hint="eastAsia"/>
          <w:snapToGrid w:val="0"/>
        </w:rPr>
        <w:t>書</w:t>
      </w:r>
    </w:p>
    <w:p w14:paraId="18F3D95C" w14:textId="77777777" w:rsidR="00A02D1F" w:rsidRDefault="00A02D1F" w:rsidP="00A02D1F">
      <w:pPr>
        <w:spacing w:line="400" w:lineRule="exact"/>
      </w:pPr>
    </w:p>
    <w:p w14:paraId="6046C08D" w14:textId="77777777" w:rsidR="00A02D1F" w:rsidRDefault="00A02D1F" w:rsidP="00A02D1F">
      <w:pPr>
        <w:pStyle w:val="af"/>
        <w:spacing w:line="400" w:lineRule="exact"/>
        <w:ind w:rightChars="201" w:right="422"/>
      </w:pPr>
      <w:r>
        <w:rPr>
          <w:rFonts w:hint="eastAsia"/>
        </w:rPr>
        <w:t xml:space="preserve">令和　</w:t>
      </w:r>
      <w:r w:rsidRPr="00FD18F3">
        <w:rPr>
          <w:rFonts w:hint="eastAsia"/>
          <w:color w:val="EE0000"/>
        </w:rPr>
        <w:t>●</w:t>
      </w:r>
      <w:r>
        <w:rPr>
          <w:rFonts w:hint="eastAsia"/>
        </w:rPr>
        <w:t xml:space="preserve">年　</w:t>
      </w:r>
      <w:r w:rsidRPr="00FD18F3">
        <w:rPr>
          <w:rFonts w:hint="eastAsia"/>
          <w:color w:val="EE0000"/>
        </w:rPr>
        <w:t>●</w:t>
      </w:r>
      <w:r>
        <w:rPr>
          <w:rFonts w:hint="eastAsia"/>
        </w:rPr>
        <w:t xml:space="preserve">月　</w:t>
      </w:r>
      <w:r w:rsidRPr="00FD18F3">
        <w:rPr>
          <w:rFonts w:hint="eastAsia"/>
          <w:color w:val="EE0000"/>
        </w:rPr>
        <w:t>●</w:t>
      </w:r>
      <w:r>
        <w:rPr>
          <w:rFonts w:hint="eastAsia"/>
        </w:rPr>
        <w:t>日</w:t>
      </w:r>
    </w:p>
    <w:p w14:paraId="68483192" w14:textId="77777777" w:rsidR="00A02D1F" w:rsidRPr="00A02D1F" w:rsidRDefault="00A02D1F" w:rsidP="00A02D1F">
      <w:pPr>
        <w:spacing w:line="400" w:lineRule="exact"/>
      </w:pPr>
    </w:p>
    <w:p w14:paraId="34A28C86" w14:textId="28469B96" w:rsidR="00A02D1F" w:rsidRDefault="00A02D1F" w:rsidP="00A02D1F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5AF5CC64" w14:textId="37CB9518" w:rsidR="00A02D1F" w:rsidRDefault="000A5F8D" w:rsidP="00A02D1F">
      <w:pPr>
        <w:pStyle w:val="a3"/>
        <w:tabs>
          <w:tab w:val="clear" w:pos="4252"/>
          <w:tab w:val="clear" w:pos="8504"/>
        </w:tabs>
        <w:snapToGrid/>
        <w:spacing w:line="400" w:lineRule="exact"/>
      </w:pPr>
      <w:r>
        <w:rPr>
          <w:noProof/>
        </w:rPr>
        <w:pict w14:anchorId="793D7755">
          <v:shape id="_x0000_s2051" type="#_x0000_t62" style="position:absolute;left:0;text-align:left;margin-left:283.35pt;margin-top:10.75pt;width:160.2pt;height:26.4pt;z-index:251660288;visibility:visibl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" adj="2926,25650" fillcolor="window" strokecolor="#e00" strokeweight="1pt">
            <v:textbox>
              <w:txbxContent>
                <w:p w14:paraId="48D88AD0" w14:textId="402ABBE7" w:rsidR="00A02D1F" w:rsidRPr="00FD18F3" w:rsidRDefault="00FB71BF" w:rsidP="00A02D1F">
                  <w:pPr>
                    <w:jc w:val="center"/>
                    <w:rPr>
                      <w:rFonts w:ascii="HGP創英角ﾎﾟｯﾌﾟ体" w:eastAsia="HGP創英角ﾎﾟｯﾌﾟ体" w:hAnsi="HGP創英角ﾎﾟｯﾌﾟ体"/>
                      <w:color w:val="EE0000"/>
                    </w:rPr>
                  </w:pPr>
                  <w:r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交付申請書と同じように記入</w:t>
                  </w:r>
                </w:p>
              </w:txbxContent>
            </v:textbox>
          </v:shape>
        </w:pict>
      </w:r>
    </w:p>
    <w:p w14:paraId="22AEFEC2" w14:textId="0F98A6BD" w:rsidR="00A02D1F" w:rsidRDefault="00A02D1F" w:rsidP="00A02D1F">
      <w:pPr>
        <w:pStyle w:val="a3"/>
        <w:tabs>
          <w:tab w:val="clear" w:pos="4252"/>
          <w:tab w:val="clear" w:pos="8504"/>
        </w:tabs>
        <w:snapToGrid/>
        <w:spacing w:line="400" w:lineRule="exact"/>
        <w:ind w:right="840" w:firstLineChars="1600" w:firstLine="3360"/>
      </w:pPr>
      <w:r>
        <w:rPr>
          <w:rFonts w:hint="eastAsia"/>
        </w:rPr>
        <w:t xml:space="preserve">補助事業者　</w:t>
      </w:r>
    </w:p>
    <w:p w14:paraId="2E701791" w14:textId="2C72969C" w:rsidR="00A02D1F" w:rsidRPr="00B920C1" w:rsidRDefault="00A02D1F" w:rsidP="00A02D1F">
      <w:pPr>
        <w:spacing w:line="400" w:lineRule="exact"/>
        <w:ind w:right="840" w:firstLineChars="800" w:firstLine="3360"/>
        <w:rPr>
          <w:rFonts w:hAnsi="ＭＳ 明朝"/>
        </w:rPr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</w:t>
      </w:r>
      <w:r w:rsidRPr="00FD18F3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長崎市矢上町８番２１</w:t>
      </w:r>
      <w:r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号</w:t>
      </w:r>
    </w:p>
    <w:p w14:paraId="6E593B0F" w14:textId="77777777" w:rsidR="00A02D1F" w:rsidRPr="00B113DC" w:rsidRDefault="00A02D1F" w:rsidP="00A02D1F">
      <w:pPr>
        <w:spacing w:line="400" w:lineRule="exact"/>
        <w:ind w:right="1264" w:firstLineChars="800" w:firstLine="3360"/>
        <w:jc w:val="left"/>
        <w:rPr>
          <w:rFonts w:ascii="HGP創英角ﾎﾟｯﾌﾟ体" w:eastAsia="HGP創英角ﾎﾟｯﾌﾟ体" w:hAnsi="HGP創英角ﾎﾟｯﾌﾟ体"/>
          <w:color w:val="EE0000"/>
          <w:sz w:val="24"/>
          <w:szCs w:val="24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</w:t>
      </w:r>
      <w:r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東部地区本浮立</w:t>
      </w:r>
      <w:r w:rsidRPr="00297BBD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保存会</w:t>
      </w:r>
    </w:p>
    <w:p w14:paraId="784F3080" w14:textId="6CF5FC1F" w:rsidR="00A02D1F" w:rsidRPr="007162B0" w:rsidRDefault="00A02D1F" w:rsidP="00A02D1F">
      <w:pPr>
        <w:pStyle w:val="af"/>
        <w:spacing w:line="400" w:lineRule="exact"/>
        <w:ind w:right="-1" w:firstLineChars="1800" w:firstLine="4320"/>
        <w:jc w:val="left"/>
      </w:pPr>
      <w:r w:rsidRPr="00297BBD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会長　　東　総子</w:t>
      </w:r>
    </w:p>
    <w:p w14:paraId="1104A6CC" w14:textId="0FE823FF" w:rsidR="00A02D1F" w:rsidRDefault="00A02D1F" w:rsidP="00A02D1F">
      <w:pPr>
        <w:pStyle w:val="af"/>
        <w:spacing w:line="400" w:lineRule="exact"/>
        <w:ind w:right="849"/>
      </w:pPr>
      <w:r>
        <w:t xml:space="preserve"> 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7A7FA32B" w14:textId="788283A1" w:rsidR="00A02D1F" w:rsidRDefault="000A5F8D" w:rsidP="00A02D1F">
      <w:pPr>
        <w:spacing w:line="400" w:lineRule="exact"/>
      </w:pPr>
      <w:r>
        <w:rPr>
          <w:noProof/>
        </w:rPr>
        <w:pict w14:anchorId="793D7755">
          <v:shape id="_x0000_s2052" type="#_x0000_t62" style="position:absolute;left:0;text-align:left;margin-left:173.7pt;margin-top:6.55pt;width:167.1pt;height:43.2pt;z-index:251661312;visibility:visibl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" adj="20934,25275" fillcolor="window" strokecolor="#e00" strokeweight="1pt">
            <v:textbox>
              <w:txbxContent>
                <w:p w14:paraId="41B41506" w14:textId="00530D0E" w:rsidR="00FB71BF" w:rsidRPr="00FD18F3" w:rsidRDefault="00FB71BF" w:rsidP="00FB71BF">
                  <w:pPr>
                    <w:jc w:val="center"/>
                    <w:rPr>
                      <w:rFonts w:ascii="HGP創英角ﾎﾟｯﾌﾟ体" w:eastAsia="HGP創英角ﾎﾟｯﾌﾟ体" w:hAnsi="HGP創英角ﾎﾟｯﾌﾟ体"/>
                      <w:color w:val="EE0000"/>
                    </w:rPr>
                  </w:pPr>
                  <w:r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交付決定通知書に記載された指令年月日と指定番号を記入する。</w:t>
                  </w:r>
                </w:p>
              </w:txbxContent>
            </v:textbox>
          </v:shape>
        </w:pict>
      </w:r>
      <w:r>
        <w:rPr>
          <w:noProof/>
        </w:rPr>
        <w:pict w14:anchorId="793D7755">
          <v:shape id="_x0000_s2053" type="#_x0000_t62" style="position:absolute;left:0;text-align:left;margin-left:173.7pt;margin-top:6.55pt;width:167.1pt;height:43.2pt;z-index:251662336;visibility:visibl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" adj="-704,24375" fillcolor="window" strokecolor="#e00" strokeweight="1pt">
            <v:textbox>
              <w:txbxContent>
                <w:p w14:paraId="18066EC7" w14:textId="47652514" w:rsidR="00FB71BF" w:rsidRPr="00FD18F3" w:rsidRDefault="00FB71BF" w:rsidP="00FB71BF">
                  <w:pPr>
                    <w:jc w:val="center"/>
                    <w:rPr>
                      <w:rFonts w:ascii="HGP創英角ﾎﾟｯﾌﾟ体" w:eastAsia="HGP創英角ﾎﾟｯﾌﾟ体" w:hAnsi="HGP創英角ﾎﾟｯﾌﾟ体"/>
                      <w:color w:val="EE0000"/>
                    </w:rPr>
                  </w:pPr>
                  <w:r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交付決定通知書に記載された</w:t>
                  </w:r>
                  <w:r w:rsidR="00B6767C"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決定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年月日と</w:t>
                  </w:r>
                  <w:r w:rsidR="00B6767C"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文書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color w:val="EE0000"/>
                    </w:rPr>
                    <w:t>番号を記入</w:t>
                  </w:r>
                </w:p>
              </w:txbxContent>
            </v:textbox>
          </v:shape>
        </w:pict>
      </w:r>
    </w:p>
    <w:p w14:paraId="0DA39845" w14:textId="13218A25" w:rsidR="00A02D1F" w:rsidRDefault="00A02D1F" w:rsidP="00A02D1F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12</w:t>
      </w:r>
      <w:r>
        <w:rPr>
          <w:rFonts w:hint="eastAsia"/>
        </w:rPr>
        <w:t>条の規定により、次のとおり報告します。</w:t>
      </w:r>
    </w:p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969"/>
        <w:gridCol w:w="1276"/>
        <w:gridCol w:w="3275"/>
      </w:tblGrid>
      <w:tr w:rsidR="00A02D1F" w14:paraId="0D3E20C3" w14:textId="77777777" w:rsidTr="00C93ED7">
        <w:trPr>
          <w:cantSplit/>
          <w:trHeight w:val="638"/>
        </w:trPr>
        <w:tc>
          <w:tcPr>
            <w:tcW w:w="1440" w:type="dxa"/>
            <w:vAlign w:val="center"/>
          </w:tcPr>
          <w:p w14:paraId="2B203C9A" w14:textId="77777777" w:rsidR="00B6767C" w:rsidRDefault="00B6767C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交付決定</w:t>
            </w:r>
          </w:p>
          <w:p w14:paraId="5815350E" w14:textId="256191B9" w:rsidR="00A02D1F" w:rsidRDefault="00A02D1F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529" w:type="dxa"/>
            <w:gridSpan w:val="2"/>
            <w:vAlign w:val="center"/>
          </w:tcPr>
          <w:p w14:paraId="40A13772" w14:textId="72024FE7" w:rsidR="00A02D1F" w:rsidRDefault="00A02D1F" w:rsidP="00C93ED7">
            <w:pPr>
              <w:ind w:left="113"/>
              <w:jc w:val="center"/>
            </w:pPr>
            <w:r>
              <w:rPr>
                <w:rFonts w:hint="eastAsia"/>
              </w:rPr>
              <w:t xml:space="preserve">令和　</w:t>
            </w:r>
            <w:r w:rsidRPr="00A02D1F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 xml:space="preserve">年　</w:t>
            </w:r>
            <w:r w:rsidRPr="00A02D1F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 xml:space="preserve">月　</w:t>
            </w:r>
            <w:r w:rsidRPr="00A02D1F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>日</w:t>
            </w:r>
          </w:p>
        </w:tc>
        <w:tc>
          <w:tcPr>
            <w:tcW w:w="1276" w:type="dxa"/>
            <w:vAlign w:val="center"/>
          </w:tcPr>
          <w:p w14:paraId="03D8F6B2" w14:textId="5A9B5B4A" w:rsidR="00A02D1F" w:rsidRDefault="00B6767C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文書</w:t>
            </w:r>
            <w:r w:rsidR="00A02D1F">
              <w:rPr>
                <w:rFonts w:hint="eastAsia"/>
              </w:rPr>
              <w:t>番号</w:t>
            </w:r>
          </w:p>
        </w:tc>
        <w:tc>
          <w:tcPr>
            <w:tcW w:w="3275" w:type="dxa"/>
            <w:vAlign w:val="center"/>
          </w:tcPr>
          <w:p w14:paraId="357CBBD1" w14:textId="1509F995" w:rsidR="00A02D1F" w:rsidRDefault="00A02D1F" w:rsidP="00C93ED7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第　</w:t>
            </w:r>
            <w:r w:rsidRPr="00A02D1F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 xml:space="preserve">　号</w:t>
            </w:r>
          </w:p>
        </w:tc>
      </w:tr>
      <w:tr w:rsidR="00A02D1F" w14:paraId="50AF94F9" w14:textId="77777777" w:rsidTr="00C93ED7">
        <w:trPr>
          <w:cantSplit/>
          <w:trHeight w:val="639"/>
        </w:trPr>
        <w:tc>
          <w:tcPr>
            <w:tcW w:w="1440" w:type="dxa"/>
            <w:vAlign w:val="center"/>
          </w:tcPr>
          <w:p w14:paraId="237B9888" w14:textId="77777777" w:rsidR="00A02D1F" w:rsidRDefault="00A02D1F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529" w:type="dxa"/>
            <w:gridSpan w:val="2"/>
            <w:vAlign w:val="center"/>
          </w:tcPr>
          <w:p w14:paraId="57975C04" w14:textId="3C652C6F" w:rsidR="00A02D1F" w:rsidRDefault="00A02D1F" w:rsidP="00C93ED7">
            <w:pPr>
              <w:ind w:left="113"/>
              <w:jc w:val="center"/>
            </w:pPr>
            <w:r>
              <w:rPr>
                <w:rFonts w:hint="eastAsia"/>
              </w:rPr>
              <w:t xml:space="preserve">令和　</w:t>
            </w:r>
            <w:r w:rsidRPr="00297BBD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>８</w:t>
            </w:r>
            <w:r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>年度</w:t>
            </w:r>
          </w:p>
        </w:tc>
        <w:tc>
          <w:tcPr>
            <w:tcW w:w="1276" w:type="dxa"/>
            <w:vAlign w:val="center"/>
          </w:tcPr>
          <w:p w14:paraId="64B1F1A6" w14:textId="77777777" w:rsidR="00A02D1F" w:rsidRDefault="00A02D1F" w:rsidP="00C93ED7">
            <w:pPr>
              <w:spacing w:line="230" w:lineRule="exact"/>
              <w:ind w:left="113" w:right="113"/>
            </w:pPr>
            <w:r>
              <w:rPr>
                <w:rFonts w:hint="eastAsia"/>
                <w:spacing w:val="22"/>
              </w:rPr>
              <w:t>補助事業等の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3275" w:type="dxa"/>
            <w:vAlign w:val="center"/>
          </w:tcPr>
          <w:p w14:paraId="1990523C" w14:textId="1FC463EE" w:rsidR="00A02D1F" w:rsidRDefault="00A02D1F" w:rsidP="00C93ED7">
            <w:pPr>
              <w:ind w:left="113" w:right="113"/>
            </w:pPr>
            <w:r w:rsidRPr="00147BBA">
              <w:rPr>
                <w:rFonts w:hint="eastAsia"/>
                <w:kern w:val="0"/>
                <w:szCs w:val="21"/>
              </w:rPr>
              <w:t>長崎市地域活性化事業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9B63CF">
              <w:rPr>
                <w:rFonts w:hint="eastAsia"/>
                <w:kern w:val="0"/>
                <w:sz w:val="20"/>
              </w:rPr>
              <w:t>～郷土の伝統行事・伝統芸能を活かしたまちづくり～</w:t>
            </w:r>
          </w:p>
        </w:tc>
      </w:tr>
      <w:tr w:rsidR="00A02D1F" w14:paraId="4FDAC984" w14:textId="77777777" w:rsidTr="00C93ED7">
        <w:trPr>
          <w:trHeight w:val="639"/>
        </w:trPr>
        <w:tc>
          <w:tcPr>
            <w:tcW w:w="3000" w:type="dxa"/>
            <w:gridSpan w:val="2"/>
            <w:vAlign w:val="center"/>
          </w:tcPr>
          <w:p w14:paraId="7AF2F1BD" w14:textId="747E2DAC" w:rsidR="00A02D1F" w:rsidRDefault="00A02D1F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補助事業等の完了年月日</w:t>
            </w:r>
          </w:p>
        </w:tc>
        <w:tc>
          <w:tcPr>
            <w:tcW w:w="5520" w:type="dxa"/>
            <w:gridSpan w:val="3"/>
            <w:vAlign w:val="center"/>
          </w:tcPr>
          <w:p w14:paraId="5530E555" w14:textId="66436929" w:rsidR="00A02D1F" w:rsidRDefault="00A02D1F" w:rsidP="00C93ED7">
            <w:pPr>
              <w:ind w:left="113" w:right="113"/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A02D1F" w14:paraId="5D4A670F" w14:textId="77777777" w:rsidTr="00C93ED7">
        <w:trPr>
          <w:trHeight w:val="638"/>
        </w:trPr>
        <w:tc>
          <w:tcPr>
            <w:tcW w:w="3000" w:type="dxa"/>
            <w:gridSpan w:val="2"/>
            <w:vAlign w:val="center"/>
          </w:tcPr>
          <w:p w14:paraId="1771AC6A" w14:textId="19B032DB" w:rsidR="00A02D1F" w:rsidRDefault="00A02D1F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補助金等の交付決定金額</w:t>
            </w:r>
          </w:p>
        </w:tc>
        <w:tc>
          <w:tcPr>
            <w:tcW w:w="5520" w:type="dxa"/>
            <w:gridSpan w:val="3"/>
            <w:vAlign w:val="center"/>
          </w:tcPr>
          <w:p w14:paraId="7EF021B7" w14:textId="3D213E6F" w:rsidR="00A02D1F" w:rsidRDefault="009308B5" w:rsidP="009308B5">
            <w:pPr>
              <w:ind w:left="113" w:rightChars="141" w:right="296"/>
              <w:jc w:val="right"/>
            </w:pPr>
            <w:r w:rsidRPr="009308B5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交付決定通知書の交付決定額を記入</w:t>
            </w:r>
            <w:r>
              <w:rPr>
                <w:rFonts w:hint="eastAsia"/>
              </w:rPr>
              <w:t xml:space="preserve">　</w:t>
            </w:r>
            <w:r w:rsidR="00A02D1F">
              <w:rPr>
                <w:rFonts w:hint="eastAsia"/>
              </w:rPr>
              <w:t xml:space="preserve">円　</w:t>
            </w:r>
          </w:p>
        </w:tc>
      </w:tr>
      <w:tr w:rsidR="00A02D1F" w14:paraId="27000CEC" w14:textId="77777777" w:rsidTr="00C93ED7">
        <w:trPr>
          <w:trHeight w:val="639"/>
        </w:trPr>
        <w:tc>
          <w:tcPr>
            <w:tcW w:w="3000" w:type="dxa"/>
            <w:gridSpan w:val="2"/>
            <w:vAlign w:val="center"/>
          </w:tcPr>
          <w:p w14:paraId="0A6094C7" w14:textId="77777777" w:rsidR="00A02D1F" w:rsidRDefault="00A02D1F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補助金等の既交付金額</w:t>
            </w:r>
          </w:p>
        </w:tc>
        <w:tc>
          <w:tcPr>
            <w:tcW w:w="5520" w:type="dxa"/>
            <w:gridSpan w:val="3"/>
            <w:vAlign w:val="center"/>
          </w:tcPr>
          <w:p w14:paraId="3638401B" w14:textId="3122824D" w:rsidR="00A02D1F" w:rsidRDefault="009308B5" w:rsidP="009308B5">
            <w:pPr>
              <w:ind w:left="113" w:right="298"/>
              <w:jc w:val="right"/>
            </w:pPr>
            <w:r w:rsidRPr="009308B5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交付済の補助金の額を記入</w:t>
            </w:r>
            <w:r>
              <w:rPr>
                <w:rFonts w:hint="eastAsia"/>
              </w:rPr>
              <w:t xml:space="preserve">　</w:t>
            </w:r>
            <w:r w:rsidR="00A02D1F">
              <w:rPr>
                <w:rFonts w:hint="eastAsia"/>
              </w:rPr>
              <w:t xml:space="preserve">円　</w:t>
            </w:r>
          </w:p>
        </w:tc>
      </w:tr>
      <w:tr w:rsidR="00A02D1F" w14:paraId="460A44EE" w14:textId="77777777" w:rsidTr="00C93ED7">
        <w:trPr>
          <w:trHeight w:val="639"/>
        </w:trPr>
        <w:tc>
          <w:tcPr>
            <w:tcW w:w="3000" w:type="dxa"/>
            <w:gridSpan w:val="2"/>
            <w:vAlign w:val="center"/>
          </w:tcPr>
          <w:p w14:paraId="47FC8DA7" w14:textId="77777777" w:rsidR="00A02D1F" w:rsidRDefault="00A02D1F" w:rsidP="00C93ED7">
            <w:pPr>
              <w:spacing w:line="230" w:lineRule="exact"/>
              <w:ind w:left="113" w:right="113"/>
              <w:jc w:val="center"/>
            </w:pPr>
            <w:r>
              <w:rPr>
                <w:rFonts w:hint="eastAsia"/>
                <w:spacing w:val="22"/>
              </w:rPr>
              <w:t>補助事業等の経費精算</w:t>
            </w:r>
            <w:r>
              <w:rPr>
                <w:rFonts w:hint="eastAsia"/>
              </w:rPr>
              <w:t>額</w:t>
            </w:r>
            <w:r>
              <w:t>(</w:t>
            </w:r>
            <w:r>
              <w:rPr>
                <w:rFonts w:hint="eastAsia"/>
              </w:rPr>
              <w:t>補助対象金額</w:t>
            </w:r>
            <w:r>
              <w:t>)</w:t>
            </w:r>
          </w:p>
        </w:tc>
        <w:tc>
          <w:tcPr>
            <w:tcW w:w="5520" w:type="dxa"/>
            <w:gridSpan w:val="3"/>
            <w:vAlign w:val="center"/>
          </w:tcPr>
          <w:p w14:paraId="3ED32A4B" w14:textId="6D0E06E2" w:rsidR="00A02D1F" w:rsidRDefault="009308B5" w:rsidP="009308B5">
            <w:pPr>
              <w:ind w:left="113" w:right="298"/>
              <w:jc w:val="right"/>
            </w:pPr>
            <w:r w:rsidRPr="009308B5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実際に要した経費の額を記入</w:t>
            </w:r>
            <w:r>
              <w:rPr>
                <w:rFonts w:hint="eastAsia"/>
              </w:rPr>
              <w:t xml:space="preserve">　</w:t>
            </w:r>
            <w:r w:rsidR="00A02D1F">
              <w:rPr>
                <w:rFonts w:hint="eastAsia"/>
              </w:rPr>
              <w:t xml:space="preserve">円　</w:t>
            </w:r>
          </w:p>
        </w:tc>
      </w:tr>
      <w:tr w:rsidR="00A02D1F" w14:paraId="3F5C9579" w14:textId="77777777" w:rsidTr="00C93ED7">
        <w:trPr>
          <w:cantSplit/>
          <w:trHeight w:val="1181"/>
        </w:trPr>
        <w:tc>
          <w:tcPr>
            <w:tcW w:w="3000" w:type="dxa"/>
            <w:gridSpan w:val="2"/>
            <w:vAlign w:val="center"/>
          </w:tcPr>
          <w:p w14:paraId="13033575" w14:textId="77777777" w:rsidR="00A02D1F" w:rsidRDefault="00A02D1F" w:rsidP="00C93ED7">
            <w:pPr>
              <w:ind w:left="113" w:right="113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520" w:type="dxa"/>
            <w:gridSpan w:val="3"/>
            <w:vAlign w:val="center"/>
          </w:tcPr>
          <w:p w14:paraId="7D26788E" w14:textId="0365468C" w:rsidR="00A02D1F" w:rsidRDefault="00A02D1F" w:rsidP="00C93ED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A6050C">
              <w:rPr>
                <w:rFonts w:hint="eastAsia"/>
              </w:rPr>
              <w:t>実施報告書</w:t>
            </w:r>
          </w:p>
          <w:p w14:paraId="47EBE27C" w14:textId="2F163E6A" w:rsidR="00A02D1F" w:rsidRDefault="00A02D1F" w:rsidP="00C93ED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A6050C">
              <w:rPr>
                <w:rFonts w:hint="eastAsia"/>
              </w:rPr>
              <w:t>収支決算書</w:t>
            </w:r>
          </w:p>
        </w:tc>
      </w:tr>
    </w:tbl>
    <w:p w14:paraId="5DDF2869" w14:textId="77777777" w:rsidR="00A02D1F" w:rsidRDefault="00A02D1F" w:rsidP="00A02D1F"/>
    <w:p w14:paraId="7649B278" w14:textId="37506EB3" w:rsidR="00A02D1F" w:rsidRPr="00A02D1F" w:rsidRDefault="00A02D1F"/>
    <w:sectPr w:rsidR="00A02D1F" w:rsidRPr="00A02D1F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2885" w14:textId="77777777" w:rsidR="000A5F8D" w:rsidRDefault="000A5F8D" w:rsidP="00C56FC6">
      <w:r>
        <w:separator/>
      </w:r>
    </w:p>
  </w:endnote>
  <w:endnote w:type="continuationSeparator" w:id="0">
    <w:p w14:paraId="0E80F7F2" w14:textId="77777777" w:rsidR="000A5F8D" w:rsidRDefault="000A5F8D" w:rsidP="00C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D8D7D" w14:textId="77777777" w:rsidR="00E13D72" w:rsidRDefault="00E13D72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48B9DEA9" w14:textId="77777777" w:rsidR="00E13D72" w:rsidRDefault="00E13D72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8E53" w14:textId="77777777" w:rsidR="00E13D72" w:rsidRDefault="00E13D72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3E3CC6D1" w14:textId="77777777" w:rsidR="00E13D72" w:rsidRDefault="00E13D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8B2F" w14:textId="77777777" w:rsidR="000A5F8D" w:rsidRDefault="000A5F8D" w:rsidP="00C56FC6">
      <w:r>
        <w:separator/>
      </w:r>
    </w:p>
  </w:footnote>
  <w:footnote w:type="continuationSeparator" w:id="0">
    <w:p w14:paraId="287B2984" w14:textId="77777777" w:rsidR="000A5F8D" w:rsidRDefault="000A5F8D" w:rsidP="00C5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5C2B" w14:textId="77777777" w:rsidR="00E13D72" w:rsidRDefault="00E13D72"/>
  <w:p w14:paraId="66E19F2F" w14:textId="77777777" w:rsidR="00E13D72" w:rsidRDefault="00E13D72">
    <w:r>
      <w:rPr>
        <w:rFonts w:hint="eastAsia"/>
      </w:rPr>
      <w:t>総務編（財団法人ハイウェイ交流センター組織規程）</w:t>
    </w:r>
  </w:p>
  <w:p w14:paraId="78A4B0F0" w14:textId="77777777" w:rsidR="00E13D72" w:rsidRDefault="00E13D7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532F" w14:textId="77777777" w:rsidR="00E13D72" w:rsidRDefault="00E13D72"/>
  <w:p w14:paraId="3BF8DF42" w14:textId="77777777" w:rsidR="00E13D72" w:rsidRDefault="00E13D72">
    <w:r>
      <w:rPr>
        <w:rFonts w:hint="eastAsia"/>
      </w:rPr>
      <w:t>総務編（財団法人ハイウェイ交流センター組織規程）</w:t>
    </w:r>
  </w:p>
  <w:p w14:paraId="5599AEC2" w14:textId="77777777" w:rsidR="00E13D72" w:rsidRDefault="00E13D7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494028674">
    <w:abstractNumId w:val="1"/>
  </w:num>
  <w:num w:numId="2" w16cid:durableId="11005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13D72"/>
    <w:rsid w:val="00027AAF"/>
    <w:rsid w:val="000438BB"/>
    <w:rsid w:val="00087418"/>
    <w:rsid w:val="0009194B"/>
    <w:rsid w:val="000A5F8D"/>
    <w:rsid w:val="000F0522"/>
    <w:rsid w:val="000F2154"/>
    <w:rsid w:val="00104A6A"/>
    <w:rsid w:val="00197B87"/>
    <w:rsid w:val="001A128F"/>
    <w:rsid w:val="001D72F2"/>
    <w:rsid w:val="001E3B4B"/>
    <w:rsid w:val="00214D29"/>
    <w:rsid w:val="00285236"/>
    <w:rsid w:val="002A5E75"/>
    <w:rsid w:val="00395479"/>
    <w:rsid w:val="003C528E"/>
    <w:rsid w:val="00401A6F"/>
    <w:rsid w:val="004322B9"/>
    <w:rsid w:val="0048442D"/>
    <w:rsid w:val="004E3F96"/>
    <w:rsid w:val="00522FB1"/>
    <w:rsid w:val="00534060"/>
    <w:rsid w:val="005B6F73"/>
    <w:rsid w:val="005C362B"/>
    <w:rsid w:val="005D5BD4"/>
    <w:rsid w:val="005F13E8"/>
    <w:rsid w:val="00627BF8"/>
    <w:rsid w:val="0068734E"/>
    <w:rsid w:val="006E6189"/>
    <w:rsid w:val="007162B0"/>
    <w:rsid w:val="007B46EF"/>
    <w:rsid w:val="007E03F2"/>
    <w:rsid w:val="0080586A"/>
    <w:rsid w:val="0087074B"/>
    <w:rsid w:val="008936F1"/>
    <w:rsid w:val="008E3439"/>
    <w:rsid w:val="008E620C"/>
    <w:rsid w:val="008F6D6B"/>
    <w:rsid w:val="00917741"/>
    <w:rsid w:val="009308B5"/>
    <w:rsid w:val="0096331D"/>
    <w:rsid w:val="00965AA9"/>
    <w:rsid w:val="00986E28"/>
    <w:rsid w:val="009B70C3"/>
    <w:rsid w:val="00A02D1F"/>
    <w:rsid w:val="00A3026B"/>
    <w:rsid w:val="00A37A74"/>
    <w:rsid w:val="00A6050C"/>
    <w:rsid w:val="00A6665F"/>
    <w:rsid w:val="00A93A30"/>
    <w:rsid w:val="00A951AF"/>
    <w:rsid w:val="00AC40EF"/>
    <w:rsid w:val="00AD3830"/>
    <w:rsid w:val="00AD54AB"/>
    <w:rsid w:val="00B40F37"/>
    <w:rsid w:val="00B6767C"/>
    <w:rsid w:val="00B920C1"/>
    <w:rsid w:val="00B940BD"/>
    <w:rsid w:val="00C56FC6"/>
    <w:rsid w:val="00C57A64"/>
    <w:rsid w:val="00CA64B3"/>
    <w:rsid w:val="00CB2AB0"/>
    <w:rsid w:val="00CE5AEE"/>
    <w:rsid w:val="00CF3F9E"/>
    <w:rsid w:val="00CF60E9"/>
    <w:rsid w:val="00D228CC"/>
    <w:rsid w:val="00D27377"/>
    <w:rsid w:val="00D50337"/>
    <w:rsid w:val="00DA7C1F"/>
    <w:rsid w:val="00DB3EC6"/>
    <w:rsid w:val="00E024BC"/>
    <w:rsid w:val="00E13D72"/>
    <w:rsid w:val="00EA7615"/>
    <w:rsid w:val="00EC5139"/>
    <w:rsid w:val="00F36FB4"/>
    <w:rsid w:val="00F81FDA"/>
    <w:rsid w:val="00F90BE2"/>
    <w:rsid w:val="00FA1ABA"/>
    <w:rsid w:val="00FB71BF"/>
    <w:rsid w:val="00FD3B71"/>
    <w:rsid w:val="00FE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>
      <v:textbox inset="5.85pt,.7pt,5.85pt,.7pt"/>
    </o:shapedefaults>
    <o:shapelayout v:ext="edit">
      <o:idmap v:ext="edit" data="2"/>
      <o:rules v:ext="edit">
        <o:r id="V:Rule1" type="callout" idref="#吹き出し: 角を丸めた四角形 1"/>
        <o:r id="V:Rule2" type="callout" idref="#_x0000_s2051"/>
        <o:r id="V:Rule3" type="callout" idref="#_x0000_s2052"/>
        <o:r id="V:Rule4" type="callout" idref="#_x0000_s2053"/>
      </o:rules>
    </o:shapelayout>
  </w:shapeDefaults>
  <w:decimalSymbol w:val="."/>
  <w:listSeparator w:val=","/>
  <w14:docId w14:val="09CBB316"/>
  <w14:defaultImageDpi w14:val="0"/>
  <w15:docId w15:val="{3699EC31-8D7A-4ABA-8A05-8322C052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te Heading"/>
    <w:basedOn w:val="a"/>
    <w:next w:val="a"/>
    <w:link w:val="ae"/>
    <w:uiPriority w:val="99"/>
    <w:semiHidden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Closing"/>
    <w:basedOn w:val="a"/>
    <w:next w:val="a"/>
    <w:link w:val="af0"/>
    <w:uiPriority w:val="99"/>
    <w:semiHidden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af1">
    <w:name w:val="Balloon Text"/>
    <w:basedOn w:val="a"/>
    <w:link w:val="af2"/>
    <w:uiPriority w:val="99"/>
    <w:rsid w:val="005F13E8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locked/>
    <w:rsid w:val="005F13E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78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第4号様式(第12条関係)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第4号様式(第12条関係)</dc:title>
  <dc:subject/>
  <dc:creator>(株)ぎょうせい</dc:creator>
  <cp:keywords/>
  <dc:description/>
  <cp:lastModifiedBy>岩崎 相</cp:lastModifiedBy>
  <cp:revision>11</cp:revision>
  <cp:lastPrinted>2026-07-22T02:23:00Z</cp:lastPrinted>
  <dcterms:created xsi:type="dcterms:W3CDTF">2026-03-31T02:30:00Z</dcterms:created>
  <dcterms:modified xsi:type="dcterms:W3CDTF">2026-07-22T02:34:00Z</dcterms:modified>
</cp:coreProperties>
</file>